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dehost"/>
        <w:tblW w:w="16542" w:type="dxa"/>
        <w:jc w:val="left"/>
        <w:tblInd w:w="-709" w:type="dxa"/>
        <w:tblLayout w:type="fixed"/>
        <w:tblLook w:val="04A0" w:firstRow="1" w:lastRow="0" w:firstColumn="1" w:lastColumn="0" w:noHBand="0" w:noVBand="1"/>
        <w:tblDescription w:val="Tabla de diseño"/>
      </w:tblPr>
      <w:tblGrid>
        <w:gridCol w:w="4532"/>
        <w:gridCol w:w="572"/>
        <w:gridCol w:w="6095"/>
        <w:gridCol w:w="5343"/>
      </w:tblGrid>
      <w:tr w:rsidR="006F79F4" w:rsidRPr="006D288C" w:rsidTr="006F79F4">
        <w:trPr>
          <w:cantSplit/>
          <w:trHeight w:hRule="exact" w:val="10211"/>
          <w:tblHeader/>
          <w:jc w:val="left"/>
        </w:trPr>
        <w:tc>
          <w:tcPr>
            <w:tcW w:w="4532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7A4291" w:rsidRDefault="007A4291" w:rsidP="006F79F4">
            <w:pPr>
              <w:pStyle w:val="Ttulodelbloque"/>
              <w:ind w:right="0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  <w:lang w:val="es-ES_tradnl" w:eastAsia="es-ES_tradn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152400</wp:posOffset>
                  </wp:positionV>
                  <wp:extent cx="1466850" cy="1072515"/>
                  <wp:effectExtent l="152400" t="152400" r="361950" b="356235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79F4" w:rsidRPr="002E11AC" w:rsidRDefault="006F79F4" w:rsidP="007A4291">
            <w:pPr>
              <w:pStyle w:val="Ttulodelbloque"/>
              <w:ind w:right="0"/>
              <w:jc w:val="center"/>
              <w:rPr>
                <w:sz w:val="32"/>
                <w:szCs w:val="32"/>
              </w:rPr>
            </w:pPr>
            <w:r w:rsidRPr="002E11AC">
              <w:rPr>
                <w:sz w:val="28"/>
                <w:szCs w:val="28"/>
              </w:rPr>
              <w:t>10-14 DE JUNI</w:t>
            </w:r>
            <w:r>
              <w:rPr>
                <w:sz w:val="32"/>
                <w:szCs w:val="32"/>
              </w:rPr>
              <w:t>O</w:t>
            </w:r>
          </w:p>
          <w:p w:rsidR="006F79F4" w:rsidRPr="002E11AC" w:rsidRDefault="006F79F4" w:rsidP="007A4291">
            <w:pPr>
              <w:pStyle w:val="Textodebloque"/>
              <w:ind w:right="0"/>
              <w:jc w:val="center"/>
              <w:rPr>
                <w:sz w:val="14"/>
                <w:szCs w:val="14"/>
              </w:rPr>
            </w:pPr>
            <w:r w:rsidRPr="00527505">
              <w:rPr>
                <w:b/>
                <w:sz w:val="28"/>
                <w:szCs w:val="28"/>
              </w:rPr>
              <w:t>SEMANA DE LA CIENCIA DE AIETE IKASTETXEA</w:t>
            </w:r>
          </w:p>
          <w:p w:rsidR="006F79F4" w:rsidRPr="002E11AC" w:rsidRDefault="006F79F4" w:rsidP="00E952A5">
            <w:pPr>
              <w:pStyle w:val="Textodebloque"/>
              <w:spacing w:line="360" w:lineRule="auto"/>
              <w:ind w:right="0"/>
              <w:jc w:val="both"/>
              <w:rPr>
                <w:sz w:val="20"/>
                <w:szCs w:val="20"/>
              </w:rPr>
            </w:pPr>
            <w:r w:rsidRPr="002E11AC">
              <w:rPr>
                <w:sz w:val="20"/>
                <w:szCs w:val="20"/>
              </w:rPr>
              <w:t>La escuela se convertirá en una sala de muestras científica.</w:t>
            </w:r>
          </w:p>
          <w:p w:rsidR="00686C11" w:rsidRDefault="004B715B" w:rsidP="004B715B">
            <w:pPr>
              <w:pStyle w:val="Textodebloque"/>
              <w:spacing w:line="360" w:lineRule="auto"/>
              <w:ind w:right="0"/>
              <w:jc w:val="both"/>
              <w:rPr>
                <w:sz w:val="14"/>
                <w:szCs w:val="14"/>
              </w:rPr>
            </w:pPr>
            <w:r>
              <w:rPr>
                <w:sz w:val="20"/>
                <w:szCs w:val="20"/>
              </w:rPr>
              <w:t xml:space="preserve">Grandes y </w:t>
            </w:r>
            <w:proofErr w:type="spellStart"/>
            <w:r>
              <w:rPr>
                <w:sz w:val="20"/>
                <w:szCs w:val="20"/>
              </w:rPr>
              <w:t>pequeñ@s</w:t>
            </w:r>
            <w:proofErr w:type="spellEnd"/>
            <w:r w:rsidR="006F79F4" w:rsidRPr="002E11AC">
              <w:rPr>
                <w:sz w:val="20"/>
                <w:szCs w:val="20"/>
              </w:rPr>
              <w:t xml:space="preserve"> nos maravillarán con la cien</w:t>
            </w:r>
            <w:r>
              <w:rPr>
                <w:sz w:val="20"/>
                <w:szCs w:val="20"/>
              </w:rPr>
              <w:t xml:space="preserve">cia. </w:t>
            </w:r>
            <w:r w:rsidR="00856FD0">
              <w:rPr>
                <w:sz w:val="20"/>
                <w:szCs w:val="20"/>
              </w:rPr>
              <w:t xml:space="preserve">Seguro que tú también tienes algo interesantísimo </w:t>
            </w:r>
            <w:r>
              <w:rPr>
                <w:sz w:val="20"/>
                <w:szCs w:val="20"/>
              </w:rPr>
              <w:t xml:space="preserve">que mostrar </w:t>
            </w:r>
            <w:r w:rsidR="00856FD0">
              <w:rPr>
                <w:sz w:val="20"/>
                <w:szCs w:val="20"/>
              </w:rPr>
              <w:t xml:space="preserve">¡Te invitamos a participar! </w:t>
            </w:r>
          </w:p>
          <w:p w:rsidR="006F79F4" w:rsidRDefault="006F79F4" w:rsidP="006F79F4">
            <w:pPr>
              <w:pStyle w:val="Textodebloque"/>
              <w:ind w:right="0"/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2814E369" wp14:editId="44650B09">
                  <wp:extent cx="1781175" cy="1558527"/>
                  <wp:effectExtent l="19050" t="0" r="9525" b="48006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8643" t="15522" r="32091" b="1505"/>
                          <a:stretch/>
                        </pic:blipFill>
                        <pic:spPr bwMode="auto">
                          <a:xfrm>
                            <a:off x="0" y="0"/>
                            <a:ext cx="1828248" cy="159971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79F4" w:rsidRDefault="006F79F4" w:rsidP="006F79F4">
            <w:pPr>
              <w:pStyle w:val="Textodebloque"/>
              <w:ind w:right="0"/>
            </w:pPr>
          </w:p>
          <w:p w:rsidR="006F79F4" w:rsidRPr="006D288C" w:rsidRDefault="006F79F4" w:rsidP="006F79F4">
            <w:pPr>
              <w:pStyle w:val="Textodebloque"/>
              <w:ind w:right="0"/>
            </w:pPr>
          </w:p>
        </w:tc>
        <w:tc>
          <w:tcPr>
            <w:tcW w:w="572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6F79F4" w:rsidRPr="006D288C" w:rsidRDefault="006F79F4" w:rsidP="006576E2">
            <w:pPr>
              <w:pStyle w:val="Textodebloque"/>
              <w:spacing w:line="360" w:lineRule="auto"/>
            </w:pPr>
          </w:p>
        </w:tc>
        <w:tc>
          <w:tcPr>
            <w:tcW w:w="6095" w:type="dxa"/>
            <w:tcBorders>
              <w:right w:val="single" w:sz="2" w:space="0" w:color="BFBFBF" w:themeColor="background1" w:themeShade="BF"/>
            </w:tcBorders>
          </w:tcPr>
          <w:p w:rsidR="006576E2" w:rsidRPr="004A308E" w:rsidRDefault="00856FD0" w:rsidP="006576E2">
            <w:pPr>
              <w:spacing w:line="360" w:lineRule="auto"/>
              <w:ind w:right="1417"/>
              <w:jc w:val="both"/>
              <w:rPr>
                <w:b/>
                <w:color w:val="737373" w:themeColor="background2" w:themeShade="80"/>
              </w:rPr>
            </w:pPr>
            <w:r w:rsidRPr="004A308E">
              <w:rPr>
                <w:b/>
                <w:color w:val="737373" w:themeColor="background2" w:themeShade="80"/>
              </w:rPr>
              <w:t>IKASLEEK</w:t>
            </w:r>
            <w:r w:rsidR="006576E2" w:rsidRPr="004A308E">
              <w:rPr>
                <w:b/>
                <w:color w:val="737373" w:themeColor="background2" w:themeShade="80"/>
              </w:rPr>
              <w:t xml:space="preserve"> ESPERIMENTUEN BITARTEZ PRINTZIPIO ZIENTIFIKOAK AZALDUKO DITUZTE</w:t>
            </w:r>
            <w:r w:rsidR="00E952A5" w:rsidRPr="004A308E">
              <w:rPr>
                <w:b/>
                <w:color w:val="737373" w:themeColor="background2" w:themeShade="80"/>
              </w:rPr>
              <w:t xml:space="preserve"> BESTE GELATAN</w:t>
            </w:r>
            <w:r w:rsidR="006576E2" w:rsidRPr="004A308E">
              <w:rPr>
                <w:b/>
                <w:color w:val="737373" w:themeColor="background2" w:themeShade="80"/>
              </w:rPr>
              <w:t>. ESKOLAKO HANDIENAK (LH5-LH6) EMAKUMEA ETA ZIENTZIAREN INGURUAN IKERTUKO DUTE.</w:t>
            </w:r>
          </w:p>
          <w:p w:rsidR="006F79F4" w:rsidRPr="004A308E" w:rsidRDefault="006F79F4" w:rsidP="006576E2">
            <w:pPr>
              <w:spacing w:line="360" w:lineRule="auto"/>
              <w:ind w:right="1417"/>
              <w:jc w:val="both"/>
              <w:rPr>
                <w:b/>
                <w:color w:val="737373" w:themeColor="background2" w:themeShade="80"/>
              </w:rPr>
            </w:pPr>
            <w:r w:rsidRPr="004A308E">
              <w:rPr>
                <w:b/>
                <w:noProof/>
                <w:color w:val="737373" w:themeColor="background2" w:themeShade="80"/>
                <w:lang w:val="es-ES_tradnl" w:eastAsia="es-ES_tradnl"/>
              </w:rPr>
              <w:drawing>
                <wp:inline distT="0" distB="0" distL="0" distR="0" wp14:anchorId="5F722E5E" wp14:editId="3A69BBDE">
                  <wp:extent cx="2984183" cy="2295525"/>
                  <wp:effectExtent l="133350" t="114300" r="121285" b="14287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9878" t="-564" r="19038" b="13075"/>
                          <a:stretch/>
                        </pic:blipFill>
                        <pic:spPr bwMode="auto">
                          <a:xfrm>
                            <a:off x="0" y="0"/>
                            <a:ext cx="3045147" cy="23424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79F4" w:rsidRPr="006576E2" w:rsidRDefault="006576E2" w:rsidP="006576E2">
            <w:pPr>
              <w:tabs>
                <w:tab w:val="left" w:pos="1125"/>
              </w:tabs>
              <w:spacing w:line="360" w:lineRule="auto"/>
              <w:ind w:right="1134"/>
              <w:jc w:val="both"/>
              <w:rPr>
                <w:b/>
                <w:color w:val="737373" w:themeColor="background2" w:themeShade="80"/>
                <w:sz w:val="24"/>
                <w:szCs w:val="24"/>
              </w:rPr>
            </w:pPr>
            <w:r w:rsidRPr="004A308E">
              <w:rPr>
                <w:b/>
                <w:color w:val="737373" w:themeColor="background2" w:themeShade="80"/>
              </w:rPr>
              <w:tab/>
              <w:t>L@S ALUMN@S REALIZARÁN EXPERIMENTOS PARA EXPLICAR PRINCIPIOS CIENTÍFICOS</w:t>
            </w:r>
            <w:r w:rsidR="00E952A5" w:rsidRPr="004A308E">
              <w:rPr>
                <w:b/>
                <w:color w:val="737373" w:themeColor="background2" w:themeShade="80"/>
              </w:rPr>
              <w:t xml:space="preserve"> EN OTRAS AULAS</w:t>
            </w:r>
            <w:r w:rsidRPr="004A308E">
              <w:rPr>
                <w:b/>
                <w:color w:val="737373" w:themeColor="background2" w:themeShade="80"/>
              </w:rPr>
              <w:t>. LOS MAYORES (LH5-6) INVESTIGARÁN SOBRE EL LUGAR DE LA MUJER EN LA CIENCIA.</w:t>
            </w:r>
          </w:p>
        </w:tc>
        <w:tc>
          <w:tcPr>
            <w:tcW w:w="5343" w:type="dxa"/>
            <w:tcBorders>
              <w:right w:val="single" w:sz="2" w:space="0" w:color="BFBFBF" w:themeColor="background1" w:themeShade="BF"/>
            </w:tcBorders>
            <w:shd w:val="clear" w:color="auto" w:fill="2B7471" w:themeFill="accent1" w:themeFillShade="80"/>
          </w:tcPr>
          <w:p w:rsidR="004B715B" w:rsidRDefault="007A4291" w:rsidP="004B715B">
            <w:pPr>
              <w:pStyle w:val="Ttulodelbloque"/>
              <w:ind w:left="0" w:right="907"/>
              <w:jc w:val="center"/>
              <w:rPr>
                <w:sz w:val="28"/>
                <w:szCs w:val="28"/>
              </w:rPr>
            </w:pPr>
            <w:r>
              <w:rPr>
                <w:noProof/>
                <w:sz w:val="32"/>
                <w:szCs w:val="32"/>
                <w:lang w:val="es-ES_tradnl" w:eastAsia="es-ES_tradn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152400</wp:posOffset>
                  </wp:positionV>
                  <wp:extent cx="1543050" cy="1128230"/>
                  <wp:effectExtent l="152400" t="152400" r="361950" b="35814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2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79F4" w:rsidRPr="006F79F4" w:rsidRDefault="006F79F4" w:rsidP="004B715B">
            <w:pPr>
              <w:pStyle w:val="Ttulodelbloque"/>
              <w:ind w:left="0" w:right="907"/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EKAINAK 10-14</w:t>
            </w:r>
          </w:p>
          <w:p w:rsidR="006F79F4" w:rsidRDefault="006F79F4" w:rsidP="004B715B">
            <w:pPr>
              <w:pStyle w:val="Textodebloque"/>
              <w:ind w:right="90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AIETE </w:t>
            </w:r>
            <w:r w:rsidR="00856FD0">
              <w:rPr>
                <w:b/>
                <w:sz w:val="28"/>
                <w:szCs w:val="28"/>
              </w:rPr>
              <w:t>IKASTETXEKO ZIEN</w:t>
            </w:r>
            <w:r>
              <w:rPr>
                <w:b/>
                <w:sz w:val="28"/>
                <w:szCs w:val="28"/>
              </w:rPr>
              <w:t>T</w:t>
            </w:r>
            <w:r w:rsidR="00856FD0">
              <w:rPr>
                <w:b/>
                <w:sz w:val="28"/>
                <w:szCs w:val="28"/>
              </w:rPr>
              <w:t>Z</w:t>
            </w:r>
            <w:r>
              <w:rPr>
                <w:b/>
                <w:sz w:val="28"/>
                <w:szCs w:val="28"/>
              </w:rPr>
              <w:t>IA ASTEA</w:t>
            </w:r>
            <w:r w:rsidR="006576E2">
              <w:rPr>
                <w:b/>
                <w:sz w:val="28"/>
                <w:szCs w:val="28"/>
              </w:rPr>
              <w:t>!</w:t>
            </w:r>
          </w:p>
          <w:p w:rsidR="00F96D78" w:rsidRPr="006F79F4" w:rsidRDefault="00F96D78" w:rsidP="00686C11">
            <w:pPr>
              <w:pStyle w:val="Textodebloque"/>
              <w:ind w:right="907"/>
              <w:rPr>
                <w:sz w:val="14"/>
                <w:szCs w:val="14"/>
              </w:rPr>
            </w:pPr>
          </w:p>
          <w:p w:rsidR="006F79F4" w:rsidRPr="00F96D78" w:rsidRDefault="00E952A5" w:rsidP="00E952A5">
            <w:pPr>
              <w:pStyle w:val="Textodebloque"/>
              <w:spacing w:line="360" w:lineRule="auto"/>
              <w:ind w:right="907"/>
              <w:jc w:val="both"/>
              <w:rPr>
                <w:sz w:val="20"/>
                <w:szCs w:val="20"/>
                <w:lang w:val="eu-ES"/>
              </w:rPr>
            </w:pPr>
            <w:r w:rsidRPr="00F96D78">
              <w:rPr>
                <w:sz w:val="20"/>
                <w:szCs w:val="20"/>
                <w:lang w:val="eu-ES"/>
              </w:rPr>
              <w:t>Gure eskola zi</w:t>
            </w:r>
            <w:r w:rsidR="006F79F4" w:rsidRPr="00F96D78">
              <w:rPr>
                <w:sz w:val="20"/>
                <w:szCs w:val="20"/>
                <w:lang w:val="eu-ES"/>
              </w:rPr>
              <w:t>e</w:t>
            </w:r>
            <w:r w:rsidR="00856FD0" w:rsidRPr="00F96D78">
              <w:rPr>
                <w:sz w:val="20"/>
                <w:szCs w:val="20"/>
                <w:lang w:val="eu-ES"/>
              </w:rPr>
              <w:t>n</w:t>
            </w:r>
            <w:r w:rsidR="006F79F4" w:rsidRPr="00F96D78">
              <w:rPr>
                <w:sz w:val="20"/>
                <w:szCs w:val="20"/>
                <w:lang w:val="eu-ES"/>
              </w:rPr>
              <w:t>tifikoen</w:t>
            </w:r>
            <w:r w:rsidR="00856FD0" w:rsidRPr="00F96D78">
              <w:rPr>
                <w:sz w:val="20"/>
                <w:szCs w:val="20"/>
                <w:lang w:val="eu-ES"/>
              </w:rPr>
              <w:t xml:space="preserve"> laborategi batean bihurtuko da!</w:t>
            </w:r>
          </w:p>
          <w:p w:rsidR="00686C11" w:rsidRPr="006F79F4" w:rsidRDefault="00856FD0" w:rsidP="004B715B">
            <w:pPr>
              <w:pStyle w:val="Textodebloque"/>
              <w:spacing w:line="360" w:lineRule="auto"/>
              <w:ind w:right="907"/>
              <w:jc w:val="both"/>
              <w:rPr>
                <w:sz w:val="14"/>
                <w:szCs w:val="14"/>
              </w:rPr>
            </w:pPr>
            <w:r w:rsidRPr="00F96D78">
              <w:rPr>
                <w:sz w:val="20"/>
                <w:szCs w:val="20"/>
                <w:lang w:val="eu-ES"/>
              </w:rPr>
              <w:t>Heldu zein haur zi</w:t>
            </w:r>
            <w:r w:rsidR="006F79F4" w:rsidRPr="00F96D78">
              <w:rPr>
                <w:sz w:val="20"/>
                <w:szCs w:val="20"/>
                <w:lang w:val="eu-ES"/>
              </w:rPr>
              <w:t>e</w:t>
            </w:r>
            <w:r w:rsidRPr="00F96D78">
              <w:rPr>
                <w:sz w:val="20"/>
                <w:szCs w:val="20"/>
                <w:lang w:val="eu-ES"/>
              </w:rPr>
              <w:t>ntifikoek li</w:t>
            </w:r>
            <w:r w:rsidR="006F79F4" w:rsidRPr="00F96D78">
              <w:rPr>
                <w:sz w:val="20"/>
                <w:szCs w:val="20"/>
                <w:lang w:val="eu-ES"/>
              </w:rPr>
              <w:t>luratuta utziko gaituzte esperimentu eta hitzaldi int</w:t>
            </w:r>
            <w:r w:rsidRPr="00F96D78">
              <w:rPr>
                <w:sz w:val="20"/>
                <w:szCs w:val="20"/>
                <w:lang w:val="eu-ES"/>
              </w:rPr>
              <w:t>e</w:t>
            </w:r>
            <w:r w:rsidR="006F79F4" w:rsidRPr="00F96D78">
              <w:rPr>
                <w:sz w:val="20"/>
                <w:szCs w:val="20"/>
                <w:lang w:val="eu-ES"/>
              </w:rPr>
              <w:t xml:space="preserve">resgarriekin. </w:t>
            </w:r>
            <w:r w:rsidR="00BA3C83">
              <w:rPr>
                <w:sz w:val="20"/>
                <w:szCs w:val="20"/>
                <w:lang w:val="eu-ES"/>
              </w:rPr>
              <w:t>Ziurrenik zuk ere baduzu</w:t>
            </w:r>
            <w:r w:rsidRPr="00F96D78">
              <w:rPr>
                <w:sz w:val="20"/>
                <w:szCs w:val="20"/>
                <w:lang w:val="eu-ES"/>
              </w:rPr>
              <w:t xml:space="preserve"> ikasleei zerbait erakusteko! </w:t>
            </w:r>
            <w:r w:rsidR="006F79F4" w:rsidRPr="00F96D78">
              <w:rPr>
                <w:sz w:val="20"/>
                <w:szCs w:val="20"/>
                <w:lang w:val="eu-ES"/>
              </w:rPr>
              <w:t xml:space="preserve">Anima zaitez </w:t>
            </w:r>
            <w:r w:rsidR="00686C11" w:rsidRPr="00F96D78">
              <w:rPr>
                <w:sz w:val="20"/>
                <w:szCs w:val="20"/>
                <w:lang w:val="eu-ES"/>
              </w:rPr>
              <w:t xml:space="preserve">gurekin </w:t>
            </w:r>
            <w:r w:rsidR="006F79F4" w:rsidRPr="00F96D78">
              <w:rPr>
                <w:sz w:val="20"/>
                <w:szCs w:val="20"/>
                <w:lang w:val="eu-ES"/>
              </w:rPr>
              <w:t>parte hartzera!</w:t>
            </w:r>
            <w:r w:rsidRPr="00F96D78">
              <w:rPr>
                <w:sz w:val="20"/>
                <w:szCs w:val="20"/>
                <w:lang w:val="eu-ES"/>
              </w:rPr>
              <w:t xml:space="preserve"> Haurrek eskertuko dute.</w:t>
            </w:r>
            <w:r w:rsidR="004B715B" w:rsidRPr="006F79F4">
              <w:rPr>
                <w:sz w:val="14"/>
                <w:szCs w:val="14"/>
              </w:rPr>
              <w:t xml:space="preserve"> </w:t>
            </w:r>
          </w:p>
          <w:p w:rsidR="006F79F4" w:rsidRDefault="004A308E" w:rsidP="006F79F4">
            <w:pPr>
              <w:pStyle w:val="Textodebloque"/>
              <w:ind w:right="0"/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1052F2AB">
                  <wp:extent cx="2006137" cy="1247775"/>
                  <wp:effectExtent l="19050" t="0" r="13335" b="37147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981" cy="126136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F79F4" w:rsidRDefault="006F79F4" w:rsidP="006F79F4">
            <w:pPr>
              <w:pStyle w:val="Textodebloque"/>
              <w:ind w:right="0"/>
            </w:pPr>
          </w:p>
          <w:p w:rsidR="006F79F4" w:rsidRDefault="006F79F4" w:rsidP="006F79F4">
            <w:pPr>
              <w:pStyle w:val="Textodebloque"/>
              <w:ind w:right="0"/>
            </w:pPr>
          </w:p>
          <w:p w:rsidR="006F79F4" w:rsidRPr="006F79F4" w:rsidRDefault="006F79F4" w:rsidP="006F79F4"/>
          <w:p w:rsidR="006F79F4" w:rsidRPr="006F79F4" w:rsidRDefault="006F79F4" w:rsidP="006F79F4">
            <w:pPr>
              <w:tabs>
                <w:tab w:val="left" w:pos="3330"/>
              </w:tabs>
            </w:pPr>
            <w:r>
              <w:tab/>
            </w:r>
          </w:p>
        </w:tc>
      </w:tr>
    </w:tbl>
    <w:p w:rsidR="00CE1E3B" w:rsidRPr="006D288C" w:rsidRDefault="00686C11" w:rsidP="00686C11">
      <w:pPr>
        <w:pStyle w:val="Sinespaciado"/>
        <w:tabs>
          <w:tab w:val="left" w:pos="1943"/>
        </w:tabs>
      </w:pPr>
      <w:r>
        <w:tab/>
      </w:r>
    </w:p>
    <w:tbl>
      <w:tblPr>
        <w:tblStyle w:val="Tabladehost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Tabla de diseño"/>
      </w:tblPr>
      <w:tblGrid>
        <w:gridCol w:w="4579"/>
        <w:gridCol w:w="5227"/>
        <w:gridCol w:w="4579"/>
      </w:tblGrid>
      <w:tr w:rsidR="0037743C" w:rsidRPr="006D288C" w:rsidTr="000E2C4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E304E0" w:rsidRPr="00D66EC4" w:rsidRDefault="00E304E0" w:rsidP="00E304E0">
            <w:pPr>
              <w:pStyle w:val="Ttulo1"/>
              <w:rPr>
                <w:rFonts w:asciiTheme="majorHAnsi" w:hAnsiTheme="majorHAnsi"/>
                <w:b/>
                <w:sz w:val="22"/>
              </w:rPr>
            </w:pPr>
            <w:r w:rsidRPr="00D66EC4">
              <w:rPr>
                <w:b/>
                <w:color w:val="41ADA9" w:themeColor="accent1" w:themeShade="BF"/>
                <w:sz w:val="22"/>
              </w:rPr>
              <w:lastRenderedPageBreak/>
              <w:t>Familias científicas participantes</w:t>
            </w:r>
          </w:p>
          <w:p w:rsidR="00E304E0" w:rsidRDefault="00E304E0" w:rsidP="00E304E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- </w:t>
            </w:r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Mari </w:t>
            </w:r>
            <w:proofErr w:type="spellStart"/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Feli</w:t>
            </w:r>
            <w:proofErr w:type="spellEnd"/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González</w:t>
            </w:r>
            <w:r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(ama de Nora Rivas)</w:t>
            </w: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nos acercará al mundo de la realidad virtual, pero no para jugar, sino para investigar el funcionamiento del cerebro.</w:t>
            </w:r>
          </w:p>
          <w:p w:rsidR="00E304E0" w:rsidRPr="00E304E0" w:rsidRDefault="00E304E0" w:rsidP="00E304E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</w:p>
          <w:p w:rsidR="00E304E0" w:rsidRDefault="00E304E0" w:rsidP="00E304E0">
            <w:pPr>
              <w:spacing w:after="0" w:line="240" w:lineRule="auto"/>
              <w:rPr>
                <w:rFonts w:ascii="Comic Sans MS" w:eastAsia="Times New Roman" w:hAnsi="Comic Sans MS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-</w:t>
            </w:r>
            <w:r w:rsidR="00D66EC4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Quim</w:t>
            </w:r>
            <w:proofErr w:type="spellEnd"/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Jornet</w:t>
            </w:r>
            <w:proofErr w:type="spellEnd"/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(aita de June </w:t>
            </w:r>
            <w:proofErr w:type="spellStart"/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Jornet</w:t>
            </w:r>
            <w:proofErr w:type="spellEnd"/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) ha preparado unos experimentos muy luminosos para </w:t>
            </w:r>
            <w:proofErr w:type="spellStart"/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l@s</w:t>
            </w:r>
            <w:proofErr w:type="spellEnd"/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peques</w:t>
            </w:r>
            <w:r w:rsidRPr="00856FD0">
              <w:rPr>
                <w:rFonts w:ascii="Comic Sans MS" w:eastAsia="Times New Roman" w:hAnsi="Comic Sans MS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.</w:t>
            </w:r>
          </w:p>
          <w:p w:rsidR="00E304E0" w:rsidRDefault="00E304E0" w:rsidP="00E304E0">
            <w:pPr>
              <w:spacing w:after="0" w:line="240" w:lineRule="auto"/>
              <w:rPr>
                <w:rFonts w:ascii="Comic Sans MS" w:eastAsia="Times New Roman" w:hAnsi="Comic Sans MS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</w:p>
          <w:p w:rsidR="00E304E0" w:rsidRDefault="00E304E0" w:rsidP="00E304E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- </w:t>
            </w:r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Elena Guinea</w:t>
            </w: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(Ama de J</w:t>
            </w:r>
            <w:r w:rsidR="00F96D78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une </w:t>
            </w:r>
            <w:proofErr w:type="spellStart"/>
            <w:r w:rsidR="00F96D78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Jornet</w:t>
            </w:r>
            <w:proofErr w:type="spellEnd"/>
            <w:r w:rsidR="00F96D78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) tiene en mente unos</w:t>
            </w: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experimentos que parecerán magia ante los ojos de los </w:t>
            </w:r>
            <w:proofErr w:type="spellStart"/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niñ@s</w:t>
            </w:r>
            <w:proofErr w:type="spellEnd"/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de HH4-HH5.</w:t>
            </w:r>
          </w:p>
          <w:p w:rsidR="00E304E0" w:rsidRPr="00856FD0" w:rsidRDefault="00E304E0" w:rsidP="00856FD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</w:p>
          <w:p w:rsidR="00856FD0" w:rsidRDefault="00856FD0" w:rsidP="00856FD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- </w:t>
            </w:r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Amaia </w:t>
            </w:r>
            <w:r w:rsidR="004A308E" w:rsidRPr="00D66EC4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Jimeno</w:t>
            </w:r>
            <w:r w:rsidR="004A308E" w:rsidRPr="004A308E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(ama de Jon </w:t>
            </w:r>
            <w:r w:rsidR="00E304E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y Ane </w:t>
            </w:r>
            <w:proofErr w:type="spellStart"/>
            <w:r w:rsidR="00E304E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Kortabe</w:t>
            </w:r>
            <w:r w:rsidR="004A308E" w:rsidRPr="004A308E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rria</w:t>
            </w:r>
            <w:proofErr w:type="spellEnd"/>
            <w:r w:rsidR="004A308E" w:rsidRPr="004A308E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): los planetas en 3D. </w:t>
            </w:r>
          </w:p>
          <w:p w:rsidR="00E304E0" w:rsidRPr="00856FD0" w:rsidRDefault="00E304E0" w:rsidP="00856FD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auto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</w:p>
          <w:p w:rsidR="00856FD0" w:rsidRDefault="00856FD0" w:rsidP="00856FD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- </w:t>
            </w:r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David Soto</w:t>
            </w: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(aita de Xabi y Paulo Soto) nos sorprenderá con la herramienta más poderosa que poseemos: el cerebro.</w:t>
            </w:r>
          </w:p>
          <w:p w:rsidR="00E304E0" w:rsidRPr="00856FD0" w:rsidRDefault="00E304E0" w:rsidP="00856FD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</w:p>
          <w:p w:rsidR="00E304E0" w:rsidRDefault="00E304E0" w:rsidP="00E304E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- </w:t>
            </w:r>
            <w:proofErr w:type="spellStart"/>
            <w:r w:rsidR="00AC3522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Ne</w:t>
            </w:r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zly</w:t>
            </w:r>
            <w:proofErr w:type="spellEnd"/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Martelo</w:t>
            </w: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(ama de Sarah Pineda) dejará alucinados a los </w:t>
            </w:r>
            <w:proofErr w:type="spellStart"/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niñ@s</w:t>
            </w:r>
            <w:proofErr w:type="spellEnd"/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de LH1-2 y LH4 con la espectacularidad de sus experimentos.</w:t>
            </w:r>
          </w:p>
          <w:p w:rsidR="00E304E0" w:rsidRPr="00856FD0" w:rsidRDefault="00E304E0" w:rsidP="00856FD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</w:p>
          <w:p w:rsidR="00856FD0" w:rsidRPr="00856FD0" w:rsidRDefault="00856FD0" w:rsidP="00856FD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- </w:t>
            </w:r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Miren </w:t>
            </w:r>
            <w:proofErr w:type="spellStart"/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Aranbarri</w:t>
            </w:r>
            <w:proofErr w:type="spellEnd"/>
            <w:r w:rsidRPr="00856FD0">
              <w:rPr>
                <w:rFonts w:asciiTheme="majorHAnsi" w:eastAsia="Times New Roman" w:hAnsiTheme="majorHAnsi" w:cs="Times New Roman"/>
                <w:color w:val="393939" w:themeColor="background2" w:themeShade="40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(ama de </w:t>
            </w:r>
            <w:proofErr w:type="spellStart"/>
            <w:r w:rsidRPr="00856FD0">
              <w:rPr>
                <w:rFonts w:asciiTheme="majorHAnsi" w:eastAsia="Times New Roman" w:hAnsiTheme="majorHAnsi" w:cs="Times New Roman"/>
                <w:color w:val="393939" w:themeColor="background2" w:themeShade="40"/>
                <w:kern w:val="0"/>
                <w:sz w:val="20"/>
                <w:szCs w:val="20"/>
                <w:lang w:val="es-ES_tradnl" w:eastAsia="es-ES_tradnl"/>
                <w14:ligatures w14:val="none"/>
              </w:rPr>
              <w:t>Oinatz</w:t>
            </w:r>
            <w:proofErr w:type="spellEnd"/>
            <w:r w:rsidRPr="00856FD0">
              <w:rPr>
                <w:rFonts w:asciiTheme="majorHAnsi" w:eastAsia="Times New Roman" w:hAnsiTheme="majorHAnsi" w:cs="Times New Roman"/>
                <w:color w:val="393939" w:themeColor="background2" w:themeShade="40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Miranda) </w:t>
            </w:r>
            <w:r w:rsidR="00BA3C83" w:rsidRPr="00BA3C83">
              <w:rPr>
                <w:rFonts w:asciiTheme="majorHAnsi" w:hAnsiTheme="majorHAnsi"/>
                <w:color w:val="393939" w:themeColor="background2" w:themeShade="40"/>
                <w:sz w:val="20"/>
                <w:szCs w:val="20"/>
              </w:rPr>
              <w:t>nos hablará de la energía y de los ma</w:t>
            </w:r>
            <w:r w:rsidR="00BA3C83">
              <w:rPr>
                <w:rFonts w:asciiTheme="majorHAnsi" w:hAnsiTheme="majorHAnsi"/>
                <w:color w:val="393939" w:themeColor="background2" w:themeShade="40"/>
                <w:sz w:val="20"/>
                <w:szCs w:val="20"/>
              </w:rPr>
              <w:t>teriales y nos propondrá mirar e</w:t>
            </w:r>
            <w:r w:rsidR="00BA3C83" w:rsidRPr="00BA3C83">
              <w:rPr>
                <w:rFonts w:asciiTheme="majorHAnsi" w:hAnsiTheme="majorHAnsi"/>
                <w:color w:val="393939" w:themeColor="background2" w:themeShade="40"/>
                <w:sz w:val="20"/>
                <w:szCs w:val="20"/>
              </w:rPr>
              <w:t>l mundo con unos ojos distintos a los de siempre.</w:t>
            </w:r>
          </w:p>
          <w:p w:rsidR="0037743C" w:rsidRPr="00E304E0" w:rsidRDefault="0037743C" w:rsidP="00E304E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E952A5" w:rsidRPr="00E304E0" w:rsidRDefault="00D66EC4" w:rsidP="009B0760">
            <w:pPr>
              <w:pStyle w:val="Cita"/>
              <w:pBdr>
                <w:top w:val="single" w:sz="4" w:space="24" w:color="auto"/>
                <w:left w:val="single" w:sz="4" w:space="20" w:color="auto"/>
                <w:bottom w:val="single" w:sz="4" w:space="24" w:color="auto"/>
                <w:right w:val="single" w:sz="4" w:space="20" w:color="auto"/>
              </w:pBdr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ZIENTZIALARIAK </w:t>
            </w:r>
            <w:r w:rsidR="00E952A5" w:rsidRPr="00E304E0">
              <w:rPr>
                <w:sz w:val="16"/>
                <w:szCs w:val="16"/>
              </w:rPr>
              <w:t>GELETAN SARTUKO DIRA IKASLEEI HIT</w:t>
            </w:r>
            <w:r>
              <w:rPr>
                <w:sz w:val="16"/>
                <w:szCs w:val="16"/>
              </w:rPr>
              <w:t xml:space="preserve">ZALDIAK EMATERA EDOTA </w:t>
            </w:r>
            <w:r w:rsidR="00E952A5" w:rsidRPr="00E304E0">
              <w:rPr>
                <w:sz w:val="16"/>
                <w:szCs w:val="16"/>
              </w:rPr>
              <w:t>ESPERIMENTATZERA</w:t>
            </w:r>
            <w:r>
              <w:rPr>
                <w:sz w:val="16"/>
                <w:szCs w:val="16"/>
              </w:rPr>
              <w:t>.</w:t>
            </w:r>
          </w:p>
          <w:p w:rsidR="00E304E0" w:rsidRPr="00E304E0" w:rsidRDefault="00E304E0" w:rsidP="00E304E0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41ADA9" w:themeColor="accent1" w:themeShade="BF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  <w:proofErr w:type="spellStart"/>
            <w:r w:rsidRPr="00E304E0">
              <w:rPr>
                <w:rFonts w:asciiTheme="majorHAnsi" w:eastAsia="Times New Roman" w:hAnsiTheme="majorHAnsi" w:cs="Times New Roman"/>
                <w:b/>
                <w:color w:val="2B7471" w:themeColor="accent1" w:themeShade="80"/>
                <w:kern w:val="0"/>
                <w:sz w:val="20"/>
                <w:szCs w:val="20"/>
                <w:lang w:val="es-ES_tradnl" w:eastAsia="es-ES_tradnl"/>
                <w14:ligatures w14:val="none"/>
              </w:rPr>
              <w:t>Zientzilari</w:t>
            </w:r>
            <w:proofErr w:type="spellEnd"/>
            <w:r w:rsidRPr="00E304E0">
              <w:rPr>
                <w:rFonts w:asciiTheme="majorHAnsi" w:eastAsia="Times New Roman" w:hAnsiTheme="majorHAnsi" w:cs="Times New Roman"/>
                <w:b/>
                <w:color w:val="2B7471" w:themeColor="accent1" w:themeShade="80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Pr="00E304E0">
              <w:rPr>
                <w:rFonts w:asciiTheme="majorHAnsi" w:eastAsia="Times New Roman" w:hAnsiTheme="majorHAnsi" w:cs="Times New Roman"/>
                <w:b/>
                <w:color w:val="2B7471" w:themeColor="accent1" w:themeShade="80"/>
                <w:kern w:val="0"/>
                <w:sz w:val="20"/>
                <w:szCs w:val="20"/>
                <w:lang w:val="es-ES_tradnl" w:eastAsia="es-ES_tradnl"/>
                <w14:ligatures w14:val="none"/>
              </w:rPr>
              <w:t>gehiago</w:t>
            </w:r>
            <w:proofErr w:type="spellEnd"/>
            <w:r w:rsidRPr="00E304E0">
              <w:rPr>
                <w:rFonts w:asciiTheme="majorHAnsi" w:eastAsia="Times New Roman" w:hAnsiTheme="majorHAnsi" w:cs="Times New Roman"/>
                <w:b/>
                <w:color w:val="2B7471" w:themeColor="accent1" w:themeShade="80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! </w:t>
            </w:r>
            <w:r w:rsidRPr="00E304E0">
              <w:rPr>
                <w:rFonts w:asciiTheme="majorHAnsi" w:eastAsia="Times New Roman" w:hAnsiTheme="majorHAnsi" w:cs="Times New Roman"/>
                <w:b/>
                <w:color w:val="41ADA9" w:themeColor="accent1" w:themeShade="BF"/>
                <w:kern w:val="0"/>
                <w:sz w:val="20"/>
                <w:szCs w:val="20"/>
                <w:lang w:val="es-ES_tradnl" w:eastAsia="es-ES_tradnl"/>
                <w14:ligatures w14:val="none"/>
              </w:rPr>
              <w:t>¡Más Científicos!</w:t>
            </w:r>
          </w:p>
          <w:p w:rsidR="009B0760" w:rsidRDefault="009B0760" w:rsidP="009B076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</w:p>
          <w:p w:rsidR="009B0760" w:rsidRDefault="009B0760" w:rsidP="005A114F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-</w:t>
            </w:r>
            <w:r w:rsidR="00E304E0"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Pr="004A308E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Beñat</w:t>
            </w:r>
            <w:proofErr w:type="spellEnd"/>
            <w:r w:rsidRPr="004A308E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Pr="004A308E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Oliviera</w:t>
            </w:r>
            <w:proofErr w:type="spellEnd"/>
            <w:r w:rsidRPr="004A308E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(</w:t>
            </w:r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Australia</w:t>
            </w:r>
            <w:r w:rsidRPr="004A308E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)</w:t>
            </w:r>
            <w:r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P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Skypetik</w:t>
            </w:r>
            <w:proofErr w:type="spellEnd"/>
            <w:r w:rsidRP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.</w:t>
            </w:r>
            <w:r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Toki</w:t>
            </w:r>
            <w:proofErr w:type="spellEnd"/>
            <w:r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pentsaezinetan</w:t>
            </w:r>
            <w:proofErr w:type="spellEnd"/>
            <w:r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u</w:t>
            </w:r>
            <w:r w:rsidRP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r</w:t>
            </w:r>
            <w:proofErr w:type="spellEnd"/>
            <w:r w:rsidRP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proofErr w:type="gramStart"/>
            <w:r w:rsidRP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bila</w:t>
            </w:r>
            <w:proofErr w:type="spellEnd"/>
            <w:r w:rsidRP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 formula</w:t>
            </w:r>
            <w:proofErr w:type="gramEnd"/>
            <w:r w:rsidRP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P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matematiko</w:t>
            </w:r>
            <w:proofErr w:type="spellEnd"/>
            <w:r w:rsidRP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P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bat</w:t>
            </w:r>
            <w:proofErr w:type="spellEnd"/>
            <w:r w:rsidRP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P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erabilita</w:t>
            </w:r>
            <w:proofErr w:type="spellEnd"/>
            <w:r w:rsidRP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.</w:t>
            </w:r>
            <w:r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</w:p>
          <w:p w:rsidR="00E304E0" w:rsidRDefault="00E304E0" w:rsidP="00E304E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  <w:r w:rsidRPr="009B0760">
              <w:rPr>
                <w:rFonts w:asciiTheme="majorHAnsi" w:eastAsia="Times New Roman" w:hAnsiTheme="majorHAnsi" w:cs="Times New Roman"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Video conferencia con </w:t>
            </w:r>
            <w:proofErr w:type="spellStart"/>
            <w:r w:rsidRPr="009B0760">
              <w:rPr>
                <w:rFonts w:asciiTheme="majorHAnsi" w:eastAsia="Times New Roman" w:hAnsiTheme="majorHAnsi" w:cs="Times New Roman"/>
                <w:b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Beñat</w:t>
            </w:r>
            <w:proofErr w:type="spellEnd"/>
            <w:r w:rsidRPr="009B0760">
              <w:rPr>
                <w:rFonts w:asciiTheme="majorHAnsi" w:eastAsia="Times New Roman" w:hAnsiTheme="majorHAnsi" w:cs="Times New Roman"/>
                <w:b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Pr="009B0760">
              <w:rPr>
                <w:rFonts w:asciiTheme="majorHAnsi" w:eastAsia="Times New Roman" w:hAnsiTheme="majorHAnsi" w:cs="Times New Roman"/>
                <w:b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Oliviera</w:t>
            </w:r>
            <w:proofErr w:type="spellEnd"/>
            <w:r w:rsidRPr="009B0760">
              <w:rPr>
                <w:rFonts w:asciiTheme="majorHAnsi" w:eastAsia="Times New Roman" w:hAnsiTheme="majorHAnsi" w:cs="Times New Roman"/>
                <w:b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(</w:t>
            </w:r>
            <w:r w:rsidRPr="00856FD0">
              <w:rPr>
                <w:rFonts w:asciiTheme="majorHAnsi" w:eastAsia="Times New Roman" w:hAnsiTheme="majorHAnsi" w:cs="Times New Roman"/>
                <w:b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Australia</w:t>
            </w:r>
            <w:r w:rsidRPr="009B0760">
              <w:rPr>
                <w:rFonts w:asciiTheme="majorHAnsi" w:eastAsia="Times New Roman" w:hAnsiTheme="majorHAnsi" w:cs="Times New Roman"/>
                <w:b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)</w:t>
            </w:r>
            <w:r w:rsidRPr="009B0760">
              <w:rPr>
                <w:rFonts w:asciiTheme="majorHAnsi" w:eastAsia="Times New Roman" w:hAnsiTheme="majorHAnsi" w:cs="Times New Roman"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. E</w:t>
            </w:r>
            <w:r w:rsidRPr="00856FD0">
              <w:rPr>
                <w:rFonts w:asciiTheme="majorHAnsi" w:eastAsia="Times New Roman" w:hAnsiTheme="majorHAnsi" w:cs="Times New Roman"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ncontrar agua en lugares remotos con una fórmula matemática</w:t>
            </w: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. </w:t>
            </w:r>
          </w:p>
          <w:p w:rsidR="00E304E0" w:rsidRPr="004A308E" w:rsidRDefault="00E304E0" w:rsidP="00E304E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</w:p>
          <w:p w:rsidR="00E304E0" w:rsidRPr="009B0760" w:rsidRDefault="00E304E0" w:rsidP="00E304E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  <w:r w:rsidRPr="004A308E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-</w:t>
            </w:r>
            <w:proofErr w:type="spellStart"/>
            <w:r w:rsidR="009B0760" w:rsidRPr="009B076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Bostoneko</w:t>
            </w:r>
            <w:proofErr w:type="spellEnd"/>
            <w:r w:rsidR="009B0760" w:rsidRPr="009B076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="009B0760" w:rsidRPr="009B076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asmatzaile</w:t>
            </w:r>
            <w:proofErr w:type="spellEnd"/>
            <w:r w:rsidR="009B0760" w:rsidRPr="009B076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="009B0760" w:rsidRPr="009B076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batek</w:t>
            </w:r>
            <w:proofErr w:type="spellEnd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asmatutako</w:t>
            </w:r>
            <w:proofErr w:type="spellEnd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tramankuluak</w:t>
            </w:r>
            <w:proofErr w:type="spellEnd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erakutsiko</w:t>
            </w:r>
            <w:proofErr w:type="spellEnd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dizkigu</w:t>
            </w:r>
            <w:proofErr w:type="spellEnd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. </w:t>
            </w:r>
            <w:r w:rsidRPr="009B0760">
              <w:rPr>
                <w:rFonts w:asciiTheme="majorHAnsi" w:eastAsia="Times New Roman" w:hAnsiTheme="majorHAnsi" w:cs="Times New Roman"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Video conferencia con un </w:t>
            </w:r>
            <w:r w:rsidRPr="009B0760">
              <w:rPr>
                <w:rFonts w:asciiTheme="majorHAnsi" w:eastAsia="Times New Roman" w:hAnsiTheme="majorHAnsi" w:cs="Times New Roman"/>
                <w:b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inventor de Boston:</w:t>
            </w:r>
            <w:r w:rsidRPr="009B0760">
              <w:rPr>
                <w:rFonts w:asciiTheme="majorHAnsi" w:eastAsia="Times New Roman" w:hAnsiTheme="majorHAnsi" w:cs="Times New Roman"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nos enseñará alguno</w:t>
            </w:r>
            <w:r w:rsidRPr="00856FD0">
              <w:rPr>
                <w:rFonts w:asciiTheme="majorHAnsi" w:eastAsia="Times New Roman" w:hAnsiTheme="majorHAnsi" w:cs="Times New Roman"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s de sus</w:t>
            </w:r>
            <w:r w:rsidRPr="009B0760">
              <w:rPr>
                <w:rFonts w:asciiTheme="majorHAnsi" w:eastAsia="Times New Roman" w:hAnsiTheme="majorHAnsi" w:cs="Times New Roman"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inventos futuristas.</w:t>
            </w:r>
          </w:p>
          <w:p w:rsidR="00E304E0" w:rsidRPr="00856FD0" w:rsidRDefault="00E304E0" w:rsidP="00E304E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</w:p>
          <w:p w:rsidR="009B0760" w:rsidRDefault="00E304E0" w:rsidP="00E304E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  <w:r w:rsidRPr="004A308E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- </w:t>
            </w:r>
            <w:r w:rsidRPr="00D66EC4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Carmen Andersen</w:t>
            </w:r>
            <w:r w:rsidRPr="004A308E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:</w:t>
            </w:r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Klorofila</w:t>
            </w:r>
            <w:proofErr w:type="spellEnd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ikusgai</w:t>
            </w:r>
            <w:proofErr w:type="spellEnd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. </w:t>
            </w:r>
          </w:p>
          <w:p w:rsidR="00E304E0" w:rsidRPr="009B0760" w:rsidRDefault="009B0760" w:rsidP="00E304E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L</w:t>
            </w:r>
            <w:r w:rsidR="00E304E0" w:rsidRPr="00856FD0">
              <w:rPr>
                <w:rFonts w:asciiTheme="majorHAnsi" w:eastAsia="Times New Roman" w:hAnsiTheme="majorHAnsi" w:cs="Times New Roman"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a clorofila </w:t>
            </w:r>
            <w:r w:rsidR="00E304E0" w:rsidRPr="009B0760">
              <w:rPr>
                <w:rFonts w:asciiTheme="majorHAnsi" w:eastAsia="Times New Roman" w:hAnsiTheme="majorHAnsi" w:cs="Times New Roman"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se ve.</w:t>
            </w:r>
          </w:p>
          <w:p w:rsidR="00E304E0" w:rsidRPr="00856FD0" w:rsidRDefault="00E304E0" w:rsidP="00E304E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</w:p>
          <w:p w:rsidR="00E304E0" w:rsidRDefault="00E304E0" w:rsidP="00E304E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  <w:r w:rsidRPr="004A308E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- </w:t>
            </w:r>
            <w:r w:rsidRPr="00D66EC4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Aitziber García</w:t>
            </w:r>
            <w:r w:rsidRPr="004A308E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: </w:t>
            </w:r>
            <w:r w:rsidR="00C63B95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Ni </w:t>
            </w:r>
            <w:proofErr w:type="spellStart"/>
            <w:r w:rsidR="00C63B95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ar</w:t>
            </w:r>
            <w:bookmarkStart w:id="0" w:name="_GoBack"/>
            <w:bookmarkEnd w:id="0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keo</w:t>
            </w:r>
            <w:r w:rsidR="00C63B95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l</w:t>
            </w:r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oga</w:t>
            </w:r>
            <w:proofErr w:type="spellEnd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naiz</w:t>
            </w:r>
            <w:proofErr w:type="spellEnd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. </w:t>
            </w:r>
            <w:proofErr w:type="spellStart"/>
            <w:r w:rsidR="009B0760" w:rsidRPr="009B0760">
              <w:rPr>
                <w:rFonts w:asciiTheme="majorHAnsi" w:eastAsia="Times New Roman" w:hAnsiTheme="majorHAnsi" w:cs="Times New Roman"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É</w:t>
            </w:r>
            <w:r w:rsidRPr="009B0760">
              <w:rPr>
                <w:rFonts w:asciiTheme="majorHAnsi" w:eastAsia="Times New Roman" w:hAnsiTheme="majorHAnsi" w:cs="Times New Roman"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sto</w:t>
            </w:r>
            <w:proofErr w:type="spellEnd"/>
            <w:r w:rsidRPr="009B0760">
              <w:rPr>
                <w:rFonts w:asciiTheme="majorHAnsi" w:eastAsia="Times New Roman" w:hAnsiTheme="majorHAnsi" w:cs="Times New Roman"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es ser arqueóloga.</w:t>
            </w:r>
            <w:r w:rsidRPr="004A308E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</w:p>
          <w:p w:rsidR="00E304E0" w:rsidRPr="00856FD0" w:rsidRDefault="00E304E0" w:rsidP="00E304E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</w:p>
          <w:p w:rsidR="0037743C" w:rsidRDefault="00E304E0" w:rsidP="00E304E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  <w:r w:rsidRPr="004A308E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- </w:t>
            </w:r>
            <w:proofErr w:type="spellStart"/>
            <w:r w:rsidR="009B076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Laiene</w:t>
            </w:r>
            <w:proofErr w:type="spellEnd"/>
            <w:r w:rsidR="009B076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eta</w:t>
            </w:r>
            <w:r w:rsidRPr="00D66EC4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proofErr w:type="gramStart"/>
            <w:r w:rsidRPr="00D66EC4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Pili</w:t>
            </w:r>
            <w:r w:rsidRPr="004A308E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:</w:t>
            </w:r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Robotika</w:t>
            </w:r>
            <w:proofErr w:type="spellEnd"/>
            <w:proofErr w:type="gramEnd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eta </w:t>
            </w:r>
            <w:proofErr w:type="spellStart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logistikaren</w:t>
            </w:r>
            <w:proofErr w:type="spellEnd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gora</w:t>
            </w:r>
            <w:proofErr w:type="spellEnd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</w:t>
            </w:r>
            <w:proofErr w:type="spellStart"/>
            <w:r w:rsidR="009B076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beherak</w:t>
            </w:r>
            <w:proofErr w:type="spellEnd"/>
            <w:r w:rsidR="009B0760">
              <w:rPr>
                <w:rFonts w:asciiTheme="majorHAnsi" w:eastAsia="Times New Roman" w:hAnsiTheme="majorHAnsi" w:cs="Times New Roman"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>.</w:t>
            </w:r>
            <w:r w:rsidRPr="009B0760">
              <w:rPr>
                <w:rFonts w:asciiTheme="majorHAnsi" w:eastAsia="Times New Roman" w:hAnsiTheme="majorHAnsi" w:cs="Times New Roman"/>
                <w:i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Los entresijos de la robótica y la logística.</w:t>
            </w:r>
          </w:p>
          <w:p w:rsidR="00BA3C83" w:rsidRPr="00E304E0" w:rsidRDefault="009B0760" w:rsidP="00E304E0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</w:pPr>
            <w:r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s-ES_tradnl" w:eastAsia="es-ES_tradnl"/>
                <w14:ligatures w14:val="none"/>
              </w:rPr>
              <w:t xml:space="preserve">       </w:t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5FCC032C" wp14:editId="30A2A91E">
                  <wp:extent cx="2390775" cy="1278019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6576" b="8671"/>
                          <a:stretch/>
                        </pic:blipFill>
                        <pic:spPr bwMode="auto">
                          <a:xfrm>
                            <a:off x="0" y="0"/>
                            <a:ext cx="2483788" cy="132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743C" w:rsidRPr="006D288C" w:rsidRDefault="0037743C" w:rsidP="004A308E"/>
        </w:tc>
        <w:tc>
          <w:tcPr>
            <w:tcW w:w="4579" w:type="dxa"/>
            <w:tcMar>
              <w:left w:w="432" w:type="dxa"/>
            </w:tcMar>
          </w:tcPr>
          <w:p w:rsidR="00D66EC4" w:rsidRPr="00D66EC4" w:rsidRDefault="00D66EC4" w:rsidP="00D66EC4">
            <w:pPr>
              <w:pStyle w:val="Ttulo1"/>
              <w:rPr>
                <w:rFonts w:asciiTheme="majorHAnsi" w:hAnsiTheme="majorHAnsi"/>
                <w:b/>
                <w:sz w:val="22"/>
                <w:lang w:val="eu-ES"/>
              </w:rPr>
            </w:pPr>
            <w:r w:rsidRPr="00D66EC4">
              <w:rPr>
                <w:rFonts w:asciiTheme="majorHAnsi" w:hAnsiTheme="majorHAnsi"/>
                <w:b/>
                <w:sz w:val="22"/>
                <w:lang w:val="eu-ES"/>
              </w:rPr>
              <w:t>Parte hartuko duten familia zientzi</w:t>
            </w:r>
            <w:r w:rsidR="00BA3C83">
              <w:rPr>
                <w:rFonts w:asciiTheme="majorHAnsi" w:hAnsiTheme="majorHAnsi"/>
                <w:b/>
                <w:sz w:val="22"/>
                <w:lang w:val="eu-ES"/>
              </w:rPr>
              <w:t>a</w:t>
            </w:r>
            <w:r w:rsidRPr="00D66EC4">
              <w:rPr>
                <w:rFonts w:asciiTheme="majorHAnsi" w:hAnsiTheme="majorHAnsi"/>
                <w:b/>
                <w:sz w:val="22"/>
                <w:lang w:val="eu-ES"/>
              </w:rPr>
              <w:t xml:space="preserve">lariak </w:t>
            </w:r>
          </w:p>
          <w:p w:rsidR="00D66EC4" w:rsidRPr="00D66EC4" w:rsidRDefault="00D66EC4" w:rsidP="00D66EC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</w:pP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- </w:t>
            </w:r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Mari </w:t>
            </w:r>
            <w:proofErr w:type="spellStart"/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Feli</w:t>
            </w:r>
            <w:proofErr w:type="spellEnd"/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González</w:t>
            </w:r>
            <w:r w:rsidRPr="00D66EC4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(Nora Rivasen ama)</w:t>
            </w: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</w:t>
            </w:r>
            <w:r w:rsidRPr="00D66EC4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Errealitate birt</w:t>
            </w:r>
            <w:r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ualera gerturatuko gaitu  burmu</w:t>
            </w:r>
            <w:r w:rsidRPr="00D66EC4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i</w:t>
            </w:r>
            <w:r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n</w:t>
            </w:r>
            <w:r w:rsidRPr="00D66EC4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aren funtzionamendua ikertzeko. </w:t>
            </w:r>
          </w:p>
          <w:p w:rsidR="00D66EC4" w:rsidRPr="00D66EC4" w:rsidRDefault="00D66EC4" w:rsidP="00D66EC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</w:pPr>
          </w:p>
          <w:p w:rsidR="00D66EC4" w:rsidRPr="00D66EC4" w:rsidRDefault="00D66EC4" w:rsidP="00D66EC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</w:pP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-</w:t>
            </w:r>
            <w:r w:rsidRPr="00D66EC4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</w:t>
            </w:r>
            <w:proofErr w:type="spellStart"/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Quim</w:t>
            </w:r>
            <w:proofErr w:type="spellEnd"/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</w:t>
            </w:r>
            <w:proofErr w:type="spellStart"/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Jornet</w:t>
            </w:r>
            <w:proofErr w:type="spellEnd"/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(June </w:t>
            </w:r>
            <w:proofErr w:type="spellStart"/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Jornet</w:t>
            </w:r>
            <w:r w:rsidRPr="00D66EC4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en</w:t>
            </w:r>
            <w:proofErr w:type="spellEnd"/>
            <w:r w:rsidRPr="00D66EC4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aita</w:t>
            </w: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)</w:t>
            </w:r>
            <w:r w:rsidRPr="00D66EC4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esperimentu argitsuak prestatu ditu txikiekin aritzeko.</w:t>
            </w:r>
          </w:p>
          <w:p w:rsidR="00D66EC4" w:rsidRPr="00D66EC4" w:rsidRDefault="00D66EC4" w:rsidP="00D66EC4">
            <w:pPr>
              <w:spacing w:after="0" w:line="240" w:lineRule="auto"/>
              <w:rPr>
                <w:rFonts w:ascii="Comic Sans MS" w:eastAsia="Times New Roman" w:hAnsi="Comic Sans MS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</w:pPr>
            <w:r w:rsidRPr="00D66EC4">
              <w:rPr>
                <w:rFonts w:ascii="Comic Sans MS" w:eastAsia="Times New Roman" w:hAnsi="Comic Sans MS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</w:t>
            </w:r>
          </w:p>
          <w:p w:rsidR="00D66EC4" w:rsidRPr="00D66EC4" w:rsidRDefault="00D66EC4" w:rsidP="00D66EC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</w:pP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- </w:t>
            </w:r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Elena </w:t>
            </w:r>
            <w:proofErr w:type="spellStart"/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Guinea</w:t>
            </w:r>
            <w:proofErr w:type="spellEnd"/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(June </w:t>
            </w:r>
            <w:proofErr w:type="spellStart"/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Jornet</w:t>
            </w:r>
            <w:r w:rsidRPr="00D66EC4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en</w:t>
            </w:r>
            <w:proofErr w:type="spellEnd"/>
            <w:r w:rsidRPr="00D66EC4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ama</w:t>
            </w: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) </w:t>
            </w:r>
            <w:r w:rsidRPr="00D66EC4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Zientzia</w:t>
            </w:r>
            <w:r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mag</w:t>
            </w:r>
            <w:r w:rsidRPr="00D66EC4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iarekin nahastuko dute gure txikiek! </w:t>
            </w:r>
          </w:p>
          <w:p w:rsidR="00D66EC4" w:rsidRPr="00856FD0" w:rsidRDefault="00D66EC4" w:rsidP="00D66EC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</w:pPr>
          </w:p>
          <w:p w:rsidR="00D66EC4" w:rsidRPr="00D66EC4" w:rsidRDefault="00D66EC4" w:rsidP="00D66EC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</w:pP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- </w:t>
            </w:r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Amaia </w:t>
            </w:r>
            <w:proofErr w:type="spellStart"/>
            <w:r w:rsidRPr="00D66EC4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Jimeno</w:t>
            </w:r>
            <w:proofErr w:type="spellEnd"/>
            <w:r w:rsidRPr="00D66EC4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(Jon eta Ane Kortaberriaren ama): </w:t>
            </w:r>
            <w:r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Planetak 3Dn kubo ha</w:t>
            </w:r>
            <w:r w:rsidRPr="00D66EC4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rriga</w:t>
            </w:r>
            <w:r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r</w:t>
            </w:r>
            <w:r w:rsidRPr="00D66EC4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ri baten barruan!</w:t>
            </w:r>
          </w:p>
          <w:p w:rsidR="00D66EC4" w:rsidRPr="00856FD0" w:rsidRDefault="00D66EC4" w:rsidP="00D66EC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auto"/>
                <w:kern w:val="0"/>
                <w:sz w:val="20"/>
                <w:szCs w:val="20"/>
                <w:lang w:val="eu-ES" w:eastAsia="es-ES_tradnl"/>
                <w14:ligatures w14:val="none"/>
              </w:rPr>
            </w:pPr>
          </w:p>
          <w:p w:rsidR="00D66EC4" w:rsidRPr="00D66EC4" w:rsidRDefault="00D66EC4" w:rsidP="00D66EC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</w:pP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- </w:t>
            </w:r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David Soto</w:t>
            </w: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(</w:t>
            </w:r>
            <w:r w:rsidR="00BA3C83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Xabi eta</w:t>
            </w: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Paulo Soto</w:t>
            </w:r>
            <w:r w:rsidR="00BA3C83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ren aita</w:t>
            </w: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) </w:t>
            </w:r>
            <w:r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guk dugun tresna baliotsuena </w:t>
            </w:r>
            <w:r w:rsidR="00BA3C83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aztertuko digu: Burmuina!</w:t>
            </w:r>
          </w:p>
          <w:p w:rsidR="00D66EC4" w:rsidRPr="00856FD0" w:rsidRDefault="00D66EC4" w:rsidP="00D66EC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</w:pPr>
          </w:p>
          <w:p w:rsidR="00D66EC4" w:rsidRPr="00D66EC4" w:rsidRDefault="00D66EC4" w:rsidP="00D66EC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</w:pP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- </w:t>
            </w:r>
            <w:proofErr w:type="spellStart"/>
            <w:r w:rsidR="00AC3522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Nez</w:t>
            </w:r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ly</w:t>
            </w:r>
            <w:proofErr w:type="spellEnd"/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</w:t>
            </w:r>
            <w:proofErr w:type="spellStart"/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Martelo</w:t>
            </w:r>
            <w:proofErr w:type="spellEnd"/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(</w:t>
            </w:r>
            <w:proofErr w:type="spellStart"/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Sarah</w:t>
            </w:r>
            <w:proofErr w:type="spellEnd"/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</w:t>
            </w:r>
            <w:proofErr w:type="spellStart"/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Pineda</w:t>
            </w:r>
            <w:r w:rsidR="00BA3C83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ren</w:t>
            </w:r>
            <w:proofErr w:type="spellEnd"/>
            <w:r w:rsidR="00BA3C83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ama</w:t>
            </w: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)</w:t>
            </w:r>
            <w:r w:rsidR="00BA3C83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liluratuta utziko gaitu esperimentu erakargarriekin.</w:t>
            </w:r>
          </w:p>
          <w:p w:rsidR="00D66EC4" w:rsidRPr="00856FD0" w:rsidRDefault="00D66EC4" w:rsidP="00D66EC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</w:pPr>
          </w:p>
          <w:p w:rsidR="00D66EC4" w:rsidRDefault="00D66EC4" w:rsidP="00D66EC4">
            <w:pPr>
              <w:spacing w:after="0" w:line="240" w:lineRule="auto"/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</w:pP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- </w:t>
            </w:r>
            <w:r w:rsidRPr="00856FD0">
              <w:rPr>
                <w:rFonts w:asciiTheme="majorHAnsi" w:eastAsia="Times New Roman" w:hAnsiTheme="majorHAnsi" w:cs="Times New Roman"/>
                <w:b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Miren Aranbarri</w:t>
            </w: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(Oinatz Miranda</w:t>
            </w:r>
            <w:r w:rsidR="00BA3C83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ren ama</w:t>
            </w:r>
            <w:r w:rsidRPr="00856FD0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>)</w:t>
            </w:r>
            <w:r w:rsidR="00BA3C83">
              <w:rPr>
                <w:rFonts w:asciiTheme="majorHAnsi" w:eastAsia="Times New Roman" w:hAnsiTheme="majorHAnsi" w:cs="Times New Roman"/>
                <w:color w:val="323232" w:themeColor="text2"/>
                <w:kern w:val="0"/>
                <w:sz w:val="20"/>
                <w:szCs w:val="20"/>
                <w:lang w:val="eu-ES" w:eastAsia="es-ES_tradnl"/>
                <w14:ligatures w14:val="none"/>
              </w:rPr>
              <w:t xml:space="preserve"> Energiaz eta materiaz hitz egingo digu eta mundua beste betaurreko batzuekin begiratzera gonbidatuko gaitu!</w:t>
            </w:r>
          </w:p>
          <w:p w:rsidR="0037743C" w:rsidRPr="00BA3C83" w:rsidRDefault="009B0760">
            <w:pPr>
              <w:pStyle w:val="Sitioweb"/>
              <w:rPr>
                <w:lang w:val="eu-ES"/>
              </w:rPr>
            </w:pPr>
            <w:r>
              <w:rPr>
                <w:rFonts w:asciiTheme="majorHAnsi" w:eastAsia="Times New Roman" w:hAnsiTheme="majorHAnsi" w:cs="Times New Roman"/>
                <w:noProof/>
                <w:color w:val="323232" w:themeColor="text2"/>
                <w:kern w:val="0"/>
                <w:sz w:val="20"/>
                <w:szCs w:val="20"/>
                <w:lang w:val="es-ES_tradnl" w:eastAsia="es-ES_trad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498C92" wp14:editId="25A2970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131445</wp:posOffset>
                      </wp:positionV>
                      <wp:extent cx="2800350" cy="704850"/>
                      <wp:effectExtent l="0" t="0" r="19050" b="19050"/>
                      <wp:wrapNone/>
                      <wp:docPr id="7" name="Recortar y redondear rectángulo de esquina sencill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0350" cy="704850"/>
                              </a:xfrm>
                              <a:prstGeom prst="snip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B0760" w:rsidRPr="009B0760" w:rsidRDefault="009B0760" w:rsidP="009B0760">
                                  <w:pPr>
                                    <w:spacing w:after="0" w:line="240" w:lineRule="auto"/>
                                    <w:rPr>
                                      <w:rFonts w:asciiTheme="majorHAnsi" w:eastAsia="Times New Roman" w:hAnsiTheme="majorHAnsi" w:cs="Times New Roman"/>
                                      <w:color w:val="323232" w:themeColor="text2"/>
                                      <w:kern w:val="0"/>
                                      <w:sz w:val="20"/>
                                      <w:szCs w:val="20"/>
                                      <w:lang w:val="eu-ES" w:eastAsia="es-ES_tradnl"/>
                                      <w14:ligatures w14:val="none"/>
                                    </w:rPr>
                                  </w:pPr>
                                  <w:r w:rsidRPr="009B0760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B0760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LOS CIENTÍFICOS Y FAMILIARES SE ACERCARÁN A LAS AULAS A EXPERIMENTAR CON LOS NIÑ@S</w:t>
                                  </w:r>
                                  <w:r w:rsidRPr="009B0760">
                                    <w:rPr>
                                      <w:rFonts w:asciiTheme="majorHAnsi" w:eastAsia="Times New Roman" w:hAnsiTheme="majorHAnsi" w:cs="Times New Roman"/>
                                      <w:color w:val="FFFFFF" w:themeColor="background1"/>
                                      <w:kern w:val="0"/>
                                      <w:sz w:val="20"/>
                                      <w:szCs w:val="20"/>
                                      <w:lang w:val="eu-ES" w:eastAsia="es-ES_tradnl"/>
                                      <w14:ligatures w14:val="none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98C92" id="Recortar y redondear rectángulo de esquina sencilla 7" o:spid="_x0000_s1026" style="position:absolute;margin-left:-.2pt;margin-top:10.35pt;width:220.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0350,704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" adj="-11796480,,5400" path="m117477,l2682873,r117477,117477l2800350,704850,,704850,,117477c,52596,52596,,117477,xe" fillcolor="#74cbc8 [3204]" strokecolor="#2b7370 [1604]" strokeweight="1pt">
                      <v:stroke joinstyle="miter"/>
                      <v:formulas/>
                      <v:path arrowok="t" o:connecttype="custom" o:connectlocs="117477,0;2682873,0;2800350,117477;2800350,704850;0,704850;0,117477;117477,0" o:connectangles="0,0,0,0,0,0,0" textboxrect="0,0,2800350,704850"/>
                      <v:textbox>
                        <w:txbxContent>
                          <w:p w:rsidR="009B0760" w:rsidRPr="009B0760" w:rsidRDefault="009B0760" w:rsidP="009B0760">
                            <w:pPr>
                              <w:spacing w:after="0" w:line="240" w:lineRule="auto"/>
                              <w:rPr>
                                <w:rFonts w:asciiTheme="majorHAnsi" w:eastAsia="Times New Roman" w:hAnsiTheme="majorHAnsi" w:cs="Times New Roman"/>
                                <w:color w:val="323232" w:themeColor="text2"/>
                                <w:kern w:val="0"/>
                                <w:sz w:val="20"/>
                                <w:szCs w:val="20"/>
                                <w:lang w:val="eu-ES" w:eastAsia="es-ES_tradnl"/>
                                <w14:ligatures w14:val="none"/>
                              </w:rPr>
                            </w:pPr>
                            <w:r w:rsidRPr="009B076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B0760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LOS CIENTÍFICOS Y FAMILIARES SE ACERCARÁN A LAS AULAS A EXPERIMENTAR CON LOS NIÑ@S</w:t>
                            </w:r>
                            <w:r w:rsidRPr="009B0760">
                              <w:rPr>
                                <w:rFonts w:asciiTheme="majorHAnsi" w:eastAsia="Times New Roman" w:hAnsiTheme="majorHAnsi" w:cs="Times New Roman"/>
                                <w:color w:val="FFFFFF" w:themeColor="background1"/>
                                <w:kern w:val="0"/>
                                <w:sz w:val="20"/>
                                <w:szCs w:val="20"/>
                                <w:lang w:val="eu-ES" w:eastAsia="es-ES_tradnl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D7C90" w:rsidRPr="006D288C" w:rsidRDefault="00ED7C90" w:rsidP="00D91EF3">
      <w:pPr>
        <w:pStyle w:val="Sinespaciado"/>
        <w:rPr>
          <w:sz w:val="6"/>
        </w:rPr>
      </w:pPr>
    </w:p>
    <w:sectPr w:rsidR="00ED7C90" w:rsidRPr="006D288C" w:rsidSect="00523273">
      <w:footerReference w:type="default" r:id="rId18"/>
      <w:footerReference w:type="first" r:id="rId19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E88" w:rsidRDefault="00D67E88" w:rsidP="0037743C">
      <w:pPr>
        <w:spacing w:after="0" w:line="240" w:lineRule="auto"/>
      </w:pPr>
      <w:r>
        <w:separator/>
      </w:r>
    </w:p>
  </w:endnote>
  <w:endnote w:type="continuationSeparator" w:id="0">
    <w:p w:rsidR="00D67E88" w:rsidRDefault="00D67E88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9E4C31" w:rsidRDefault="000E2C45">
    <w:pPr>
      <w:pStyle w:val="Piedepgina"/>
      <w:rPr>
        <w:lang w:val="es-ES_tradnl"/>
      </w:rPr>
    </w:pPr>
    <w:r w:rsidRPr="009E4C31">
      <w:rPr>
        <w:noProof/>
        <w:lang w:val="es-ES_tradnl" w:eastAsia="es-ES_tradnl"/>
      </w:rPr>
      <mc:AlternateContent>
        <mc:Choice Requires="wps">
          <w:drawing>
            <wp:inline distT="0" distB="0" distL="0" distR="0" wp14:anchorId="28004011" wp14:editId="59459996">
              <wp:extent cx="9134856" cy="137160"/>
              <wp:effectExtent l="0" t="0" r="9525" b="0"/>
              <wp:docPr id="5" name="Rectángulo del pie de página de continuación" descr="Rectángulo del pie de página de continuació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E6E92EE" id="Rectángulo del pie de página de continuación" o:spid="_x0000_s1026" alt="Rectángulo del pie de página de continuación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0E2C45" w:rsidRDefault="000E2C45" w:rsidP="000E2C45">
    <w:pPr>
      <w:pStyle w:val="Piedepgina"/>
      <w:tabs>
        <w:tab w:val="left" w:pos="10513"/>
      </w:tabs>
    </w:pPr>
    <w:r>
      <w:rPr>
        <w:lang w:bidi="es-E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E88" w:rsidRDefault="00D67E88" w:rsidP="0037743C">
      <w:pPr>
        <w:spacing w:after="0" w:line="240" w:lineRule="auto"/>
      </w:pPr>
      <w:r>
        <w:separator/>
      </w:r>
    </w:p>
  </w:footnote>
  <w:footnote w:type="continuationSeparator" w:id="0">
    <w:p w:rsidR="00D67E88" w:rsidRDefault="00D67E88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E2828AA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4165B7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B4511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53051FC"/>
    <w:multiLevelType w:val="multilevel"/>
    <w:tmpl w:val="F7228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3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E88"/>
    <w:rsid w:val="00016C11"/>
    <w:rsid w:val="000425F6"/>
    <w:rsid w:val="00075279"/>
    <w:rsid w:val="000E2C45"/>
    <w:rsid w:val="00206800"/>
    <w:rsid w:val="00275195"/>
    <w:rsid w:val="002E11AC"/>
    <w:rsid w:val="002F5ECB"/>
    <w:rsid w:val="003270C5"/>
    <w:rsid w:val="003309C2"/>
    <w:rsid w:val="0037743C"/>
    <w:rsid w:val="003E162A"/>
    <w:rsid w:val="003E1E9B"/>
    <w:rsid w:val="00400FAF"/>
    <w:rsid w:val="00425687"/>
    <w:rsid w:val="0048709F"/>
    <w:rsid w:val="00490CEC"/>
    <w:rsid w:val="004A308E"/>
    <w:rsid w:val="004B715B"/>
    <w:rsid w:val="00523273"/>
    <w:rsid w:val="00527505"/>
    <w:rsid w:val="00555FE1"/>
    <w:rsid w:val="005A114F"/>
    <w:rsid w:val="005F432F"/>
    <w:rsid w:val="005F496D"/>
    <w:rsid w:val="00632BB1"/>
    <w:rsid w:val="00636FE2"/>
    <w:rsid w:val="006576E2"/>
    <w:rsid w:val="00677A04"/>
    <w:rsid w:val="00686C11"/>
    <w:rsid w:val="0069002D"/>
    <w:rsid w:val="006B5303"/>
    <w:rsid w:val="006D288C"/>
    <w:rsid w:val="006F79F4"/>
    <w:rsid w:val="00704FD6"/>
    <w:rsid w:val="00712321"/>
    <w:rsid w:val="00726D69"/>
    <w:rsid w:val="007327A6"/>
    <w:rsid w:val="00751AA2"/>
    <w:rsid w:val="007A4291"/>
    <w:rsid w:val="007B03D6"/>
    <w:rsid w:val="007C70E3"/>
    <w:rsid w:val="00856FD0"/>
    <w:rsid w:val="009775E0"/>
    <w:rsid w:val="009A4F2A"/>
    <w:rsid w:val="009B0760"/>
    <w:rsid w:val="009C3321"/>
    <w:rsid w:val="009E4C31"/>
    <w:rsid w:val="00A01D2E"/>
    <w:rsid w:val="00A92C80"/>
    <w:rsid w:val="00AC3522"/>
    <w:rsid w:val="00BA3C83"/>
    <w:rsid w:val="00C40188"/>
    <w:rsid w:val="00C63B95"/>
    <w:rsid w:val="00CA1864"/>
    <w:rsid w:val="00CB286F"/>
    <w:rsid w:val="00CD1B39"/>
    <w:rsid w:val="00CD4ED2"/>
    <w:rsid w:val="00CE1E3B"/>
    <w:rsid w:val="00CF1B6A"/>
    <w:rsid w:val="00D2631E"/>
    <w:rsid w:val="00D66EC4"/>
    <w:rsid w:val="00D67E88"/>
    <w:rsid w:val="00D91EF3"/>
    <w:rsid w:val="00DC332A"/>
    <w:rsid w:val="00E304E0"/>
    <w:rsid w:val="00E36671"/>
    <w:rsid w:val="00E75E55"/>
    <w:rsid w:val="00E938FB"/>
    <w:rsid w:val="00E952A5"/>
    <w:rsid w:val="00ED7C90"/>
    <w:rsid w:val="00F91541"/>
    <w:rsid w:val="00F96D78"/>
    <w:rsid w:val="00FB1F73"/>
    <w:rsid w:val="00FF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E42C8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s-E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C31"/>
    <w:rPr>
      <w:rFonts w:ascii="Verdana" w:hAnsi="Verdana"/>
    </w:rPr>
  </w:style>
  <w:style w:type="paragraph" w:styleId="Ttulo1">
    <w:name w:val="heading 1"/>
    <w:basedOn w:val="Normal"/>
    <w:next w:val="Normal"/>
    <w:link w:val="Ttulo1Car"/>
    <w:uiPriority w:val="8"/>
    <w:qFormat/>
    <w:rsid w:val="009E4C31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Ttulo2">
    <w:name w:val="heading 2"/>
    <w:basedOn w:val="Normal"/>
    <w:next w:val="Normal"/>
    <w:link w:val="Ttulo2Car"/>
    <w:uiPriority w:val="8"/>
    <w:unhideWhenUsed/>
    <w:qFormat/>
    <w:rsid w:val="009E4C31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Ttulo3">
    <w:name w:val="heading 3"/>
    <w:basedOn w:val="Normal"/>
    <w:next w:val="Normal"/>
    <w:link w:val="Ttulo3Car"/>
    <w:uiPriority w:val="8"/>
    <w:semiHidden/>
    <w:unhideWhenUsed/>
    <w:qFormat/>
    <w:rsid w:val="009E4C31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Ttulo4">
    <w:name w:val="heading 4"/>
    <w:basedOn w:val="Normal"/>
    <w:next w:val="Normal"/>
    <w:link w:val="Ttulo4Car"/>
    <w:uiPriority w:val="8"/>
    <w:semiHidden/>
    <w:unhideWhenUsed/>
    <w:qFormat/>
    <w:rsid w:val="009E4C31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Ttulo5">
    <w:name w:val="heading 5"/>
    <w:basedOn w:val="Normal"/>
    <w:next w:val="Normal"/>
    <w:link w:val="Ttulo5Car"/>
    <w:uiPriority w:val="8"/>
    <w:semiHidden/>
    <w:unhideWhenUsed/>
    <w:qFormat/>
    <w:rsid w:val="009E4C31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Ttulo6">
    <w:name w:val="heading 6"/>
    <w:basedOn w:val="Normal"/>
    <w:next w:val="Normal"/>
    <w:link w:val="Ttulo6Car"/>
    <w:uiPriority w:val="8"/>
    <w:semiHidden/>
    <w:unhideWhenUsed/>
    <w:qFormat/>
    <w:rsid w:val="009E4C31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Ttulo7">
    <w:name w:val="heading 7"/>
    <w:basedOn w:val="Normal"/>
    <w:next w:val="Normal"/>
    <w:link w:val="Ttulo7Car"/>
    <w:uiPriority w:val="8"/>
    <w:semiHidden/>
    <w:unhideWhenUsed/>
    <w:qFormat/>
    <w:rsid w:val="009E4C31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Ttulo8">
    <w:name w:val="heading 8"/>
    <w:basedOn w:val="Normal"/>
    <w:next w:val="Normal"/>
    <w:link w:val="Ttulo8Car"/>
    <w:uiPriority w:val="8"/>
    <w:semiHidden/>
    <w:unhideWhenUsed/>
    <w:qFormat/>
    <w:rsid w:val="009E4C31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8"/>
    <w:semiHidden/>
    <w:unhideWhenUsed/>
    <w:qFormat/>
    <w:rsid w:val="009E4C31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E4C3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host">
    <w:name w:val="Tabla de host"/>
    <w:basedOn w:val="Tablanormal"/>
    <w:uiPriority w:val="99"/>
    <w:rsid w:val="009E4C31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Textodeglobo">
    <w:name w:val="Balloon Text"/>
    <w:basedOn w:val="Normal"/>
    <w:link w:val="TextodegloboCar"/>
    <w:uiPriority w:val="99"/>
    <w:semiHidden/>
    <w:unhideWhenUsed/>
    <w:rsid w:val="009E4C31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4C31"/>
    <w:rPr>
      <w:rFonts w:ascii="Segoe UI" w:hAnsi="Segoe UI" w:cs="Segoe UI"/>
    </w:rPr>
  </w:style>
  <w:style w:type="paragraph" w:customStyle="1" w:styleId="Ttulodelbloque">
    <w:name w:val="Título del bloque"/>
    <w:basedOn w:val="Normal"/>
    <w:uiPriority w:val="1"/>
    <w:qFormat/>
    <w:rsid w:val="009E4C31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Textodebloque">
    <w:name w:val="Block Text"/>
    <w:basedOn w:val="Normal"/>
    <w:uiPriority w:val="2"/>
    <w:unhideWhenUsed/>
    <w:qFormat/>
    <w:rsid w:val="009E4C31"/>
    <w:pPr>
      <w:spacing w:line="252" w:lineRule="auto"/>
      <w:ind w:left="504" w:right="504"/>
    </w:pPr>
    <w:rPr>
      <w:color w:val="FFFFFF" w:themeColor="background1"/>
    </w:rPr>
  </w:style>
  <w:style w:type="character" w:styleId="Textodelmarcadordeposicin">
    <w:name w:val="Placeholder Text"/>
    <w:basedOn w:val="Fuentedeprrafopredeter"/>
    <w:uiPriority w:val="99"/>
    <w:semiHidden/>
    <w:rsid w:val="009E4C31"/>
    <w:rPr>
      <w:rFonts w:ascii="Verdana" w:hAnsi="Verdana"/>
      <w:color w:val="808080"/>
    </w:rPr>
  </w:style>
  <w:style w:type="paragraph" w:customStyle="1" w:styleId="Destinatario">
    <w:name w:val="Destinatario"/>
    <w:basedOn w:val="Normal"/>
    <w:uiPriority w:val="4"/>
    <w:qFormat/>
    <w:rsid w:val="009E4C31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Direccindelremitente">
    <w:name w:val="Dirección del remitente"/>
    <w:basedOn w:val="Normal"/>
    <w:uiPriority w:val="3"/>
    <w:qFormat/>
    <w:rsid w:val="009E4C31"/>
    <w:pPr>
      <w:spacing w:after="0" w:line="288" w:lineRule="auto"/>
    </w:pPr>
    <w:rPr>
      <w:color w:val="595959" w:themeColor="text1" w:themeTint="A6"/>
    </w:rPr>
  </w:style>
  <w:style w:type="paragraph" w:styleId="Ttulo">
    <w:name w:val="Title"/>
    <w:basedOn w:val="Normal"/>
    <w:link w:val="TtuloCar"/>
    <w:uiPriority w:val="5"/>
    <w:qFormat/>
    <w:rsid w:val="009E4C31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TtuloCar">
    <w:name w:val="Título Car"/>
    <w:basedOn w:val="Fuentedeprrafopredeter"/>
    <w:link w:val="Ttulo"/>
    <w:uiPriority w:val="5"/>
    <w:rsid w:val="009E4C31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Subttulo">
    <w:name w:val="Subtitle"/>
    <w:basedOn w:val="Normal"/>
    <w:link w:val="SubttuloCar"/>
    <w:uiPriority w:val="6"/>
    <w:qFormat/>
    <w:rsid w:val="009E4C31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tuloCar">
    <w:name w:val="Subtítulo Car"/>
    <w:basedOn w:val="Fuentedeprrafopredeter"/>
    <w:link w:val="Subttulo"/>
    <w:uiPriority w:val="6"/>
    <w:rsid w:val="009E4C31"/>
    <w:rPr>
      <w:rFonts w:ascii="Verdana" w:hAnsi="Verdana"/>
      <w:color w:val="2B7471" w:themeColor="accent1" w:themeShade="80"/>
    </w:rPr>
  </w:style>
  <w:style w:type="character" w:customStyle="1" w:styleId="Ttulo1Car">
    <w:name w:val="Título 1 Car"/>
    <w:basedOn w:val="Fuentedeprrafopredeter"/>
    <w:link w:val="Ttulo1"/>
    <w:uiPriority w:val="8"/>
    <w:rsid w:val="009E4C31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Ttulo2Car">
    <w:name w:val="Título 2 Car"/>
    <w:basedOn w:val="Fuentedeprrafopredeter"/>
    <w:link w:val="Ttulo2"/>
    <w:uiPriority w:val="8"/>
    <w:rsid w:val="009E4C31"/>
    <w:rPr>
      <w:rFonts w:ascii="Verdana" w:eastAsiaTheme="majorEastAsia" w:hAnsi="Verdana" w:cstheme="majorBidi"/>
      <w:b/>
      <w:bCs/>
    </w:rPr>
  </w:style>
  <w:style w:type="paragraph" w:styleId="Cita">
    <w:name w:val="Quote"/>
    <w:basedOn w:val="Normal"/>
    <w:link w:val="CitaCar"/>
    <w:uiPriority w:val="12"/>
    <w:unhideWhenUsed/>
    <w:qFormat/>
    <w:rsid w:val="009E4C31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CitaCar">
    <w:name w:val="Cita Car"/>
    <w:basedOn w:val="Fuentedeprrafopredeter"/>
    <w:link w:val="Cita"/>
    <w:uiPriority w:val="12"/>
    <w:rsid w:val="009E4C31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Listaconvietas">
    <w:name w:val="List Bullet"/>
    <w:basedOn w:val="Normal"/>
    <w:uiPriority w:val="10"/>
    <w:unhideWhenUsed/>
    <w:qFormat/>
    <w:rsid w:val="009E4C31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Informacindecontacto">
    <w:name w:val="Información de contacto"/>
    <w:basedOn w:val="Normal"/>
    <w:uiPriority w:val="13"/>
    <w:qFormat/>
    <w:rsid w:val="009E4C31"/>
    <w:pPr>
      <w:spacing w:after="0"/>
    </w:pPr>
  </w:style>
  <w:style w:type="paragraph" w:customStyle="1" w:styleId="Sitioweb">
    <w:name w:val="Sitio web"/>
    <w:basedOn w:val="Normal"/>
    <w:next w:val="Normal"/>
    <w:uiPriority w:val="14"/>
    <w:qFormat/>
    <w:rsid w:val="009E4C31"/>
    <w:pPr>
      <w:spacing w:before="120"/>
    </w:pPr>
    <w:rPr>
      <w:color w:val="2B7471" w:themeColor="accent1" w:themeShade="80"/>
    </w:rPr>
  </w:style>
  <w:style w:type="character" w:customStyle="1" w:styleId="Ttulo3Car">
    <w:name w:val="Título 3 Car"/>
    <w:basedOn w:val="Fuentedeprrafopredeter"/>
    <w:link w:val="Ttulo3"/>
    <w:uiPriority w:val="8"/>
    <w:semiHidden/>
    <w:rsid w:val="009E4C31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Listaconnmeros">
    <w:name w:val="List Number"/>
    <w:basedOn w:val="Normal"/>
    <w:uiPriority w:val="11"/>
    <w:unhideWhenUsed/>
    <w:rsid w:val="009E4C31"/>
    <w:pPr>
      <w:numPr>
        <w:numId w:val="4"/>
      </w:numPr>
      <w:tabs>
        <w:tab w:val="left" w:pos="360"/>
      </w:tabs>
      <w:spacing w:after="120"/>
    </w:pPr>
  </w:style>
  <w:style w:type="character" w:customStyle="1" w:styleId="Ttulo4Car">
    <w:name w:val="Título 4 Car"/>
    <w:basedOn w:val="Fuentedeprrafopredeter"/>
    <w:link w:val="Ttulo4"/>
    <w:uiPriority w:val="8"/>
    <w:semiHidden/>
    <w:rsid w:val="009E4C31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8"/>
    <w:semiHidden/>
    <w:rsid w:val="009E4C31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8"/>
    <w:semiHidden/>
    <w:rsid w:val="009E4C31"/>
    <w:rPr>
      <w:rFonts w:ascii="Verdana" w:eastAsiaTheme="majorEastAsia" w:hAnsi="Verdana" w:cstheme="majorBidi"/>
      <w:color w:val="2B7370" w:themeColor="accent1" w:themeShade="7F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9E4C31"/>
    <w:rPr>
      <w:rFonts w:ascii="Verdana" w:hAnsi="Verdana"/>
      <w:i/>
      <w:iCs/>
      <w:color w:val="2B7471" w:themeColor="accent1" w:themeShade="80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9E4C31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E4C31"/>
    <w:rPr>
      <w:rFonts w:ascii="Verdana" w:hAnsi="Verdana"/>
      <w:i/>
      <w:iCs/>
      <w:color w:val="2B7471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9E4C31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E4C31"/>
    <w:pPr>
      <w:spacing w:before="240" w:after="0" w:line="276" w:lineRule="auto"/>
      <w:outlineLvl w:val="9"/>
    </w:pPr>
    <w:rPr>
      <w:sz w:val="32"/>
      <w:szCs w:val="32"/>
    </w:rPr>
  </w:style>
  <w:style w:type="paragraph" w:styleId="Bibliografa">
    <w:name w:val="Bibliography"/>
    <w:basedOn w:val="Normal"/>
    <w:next w:val="Normal"/>
    <w:uiPriority w:val="37"/>
    <w:semiHidden/>
    <w:unhideWhenUsed/>
    <w:rsid w:val="009E4C31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E4C3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E4C31"/>
    <w:rPr>
      <w:rFonts w:ascii="Verdana" w:hAnsi="Verdana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E4C3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E4C31"/>
    <w:rPr>
      <w:rFonts w:ascii="Verdana" w:hAnsi="Verdana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E4C31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E4C31"/>
    <w:rPr>
      <w:rFonts w:ascii="Verdana" w:hAnsi="Verdana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E4C31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E4C31"/>
    <w:rPr>
      <w:rFonts w:ascii="Verdana" w:hAnsi="Verdana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E4C31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E4C31"/>
    <w:rPr>
      <w:rFonts w:ascii="Verdana" w:hAnsi="Verdan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E4C31"/>
    <w:pPr>
      <w:spacing w:after="16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E4C31"/>
    <w:rPr>
      <w:rFonts w:ascii="Verdana" w:hAnsi="Verdana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E4C31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E4C31"/>
    <w:rPr>
      <w:rFonts w:ascii="Verdana" w:hAnsi="Verdana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E4C31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E4C31"/>
    <w:rPr>
      <w:rFonts w:ascii="Verdana" w:hAnsi="Verdana"/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9E4C31"/>
    <w:rPr>
      <w:rFonts w:ascii="Verdana" w:hAnsi="Verdana"/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E4C31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9E4C31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9E4C31"/>
    <w:rPr>
      <w:rFonts w:ascii="Verdana" w:hAnsi="Verdana"/>
    </w:rPr>
  </w:style>
  <w:style w:type="table" w:styleId="Cuadrculavistosa">
    <w:name w:val="Colorful Grid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E4C31"/>
    <w:rPr>
      <w:rFonts w:ascii="Verdana" w:hAnsi="Verdana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4C31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4C31"/>
    <w:rPr>
      <w:rFonts w:ascii="Verdana" w:hAnsi="Verdana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4C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4C31"/>
    <w:rPr>
      <w:rFonts w:ascii="Verdana" w:hAnsi="Verdana"/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9E4C31"/>
  </w:style>
  <w:style w:type="character" w:customStyle="1" w:styleId="FechaCar">
    <w:name w:val="Fecha Car"/>
    <w:basedOn w:val="Fuentedeprrafopredeter"/>
    <w:link w:val="Fecha"/>
    <w:uiPriority w:val="99"/>
    <w:semiHidden/>
    <w:rsid w:val="009E4C31"/>
    <w:rPr>
      <w:rFonts w:ascii="Verdana" w:hAnsi="Verdan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E4C31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E4C31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E4C31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E4C31"/>
    <w:rPr>
      <w:rFonts w:ascii="Verdana" w:hAnsi="Verdana"/>
    </w:rPr>
  </w:style>
  <w:style w:type="character" w:styleId="nfasis">
    <w:name w:val="Emphasis"/>
    <w:basedOn w:val="Fuentedeprrafopredeter"/>
    <w:uiPriority w:val="20"/>
    <w:semiHidden/>
    <w:unhideWhenUsed/>
    <w:qFormat/>
    <w:rsid w:val="009E4C31"/>
    <w:rPr>
      <w:rFonts w:ascii="Verdana" w:hAnsi="Verdana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9E4C31"/>
    <w:rPr>
      <w:rFonts w:ascii="Verdana" w:hAnsi="Verdana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E4C31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E4C31"/>
    <w:rPr>
      <w:rFonts w:ascii="Verdana" w:hAnsi="Verdana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9E4C3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9E4C31"/>
    <w:pPr>
      <w:spacing w:after="0" w:line="240" w:lineRule="auto"/>
    </w:pPr>
    <w:rPr>
      <w:rFonts w:eastAsiaTheme="majorEastAsia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9E4C31"/>
    <w:rPr>
      <w:rFonts w:ascii="Verdana" w:hAnsi="Verdana"/>
      <w:color w:val="68538F" w:themeColor="accent5" w:themeShade="B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9E4C31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4C31"/>
    <w:rPr>
      <w:rFonts w:ascii="Verdana" w:hAnsi="Verdana"/>
    </w:rPr>
  </w:style>
  <w:style w:type="character" w:styleId="Refdenotaalpie">
    <w:name w:val="footnote reference"/>
    <w:basedOn w:val="Fuentedeprrafopredeter"/>
    <w:uiPriority w:val="99"/>
    <w:semiHidden/>
    <w:unhideWhenUsed/>
    <w:rsid w:val="009E4C31"/>
    <w:rPr>
      <w:rFonts w:ascii="Verdana" w:hAnsi="Verdana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E4C31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E4C31"/>
    <w:rPr>
      <w:rFonts w:ascii="Verdana" w:hAnsi="Verdana"/>
      <w:szCs w:val="20"/>
    </w:rPr>
  </w:style>
  <w:style w:type="table" w:styleId="Tabladecuadrcula1clara">
    <w:name w:val="Grid Table 1 Light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decuadrcula3">
    <w:name w:val="Grid Table 3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9E4C31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4C31"/>
    <w:rPr>
      <w:rFonts w:ascii="Verdana" w:hAnsi="Verdana"/>
    </w:rPr>
  </w:style>
  <w:style w:type="character" w:customStyle="1" w:styleId="Ttulo7Car">
    <w:name w:val="Título 7 Car"/>
    <w:basedOn w:val="Fuentedeprrafopredeter"/>
    <w:link w:val="Ttulo7"/>
    <w:uiPriority w:val="8"/>
    <w:semiHidden/>
    <w:rsid w:val="009E4C31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8"/>
    <w:semiHidden/>
    <w:rsid w:val="009E4C31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8"/>
    <w:semiHidden/>
    <w:rsid w:val="009E4C31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9E4C31"/>
    <w:rPr>
      <w:rFonts w:ascii="Verdana" w:hAnsi="Verdana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E4C31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E4C31"/>
    <w:rPr>
      <w:rFonts w:ascii="Verdana" w:hAnsi="Verdana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E4C31"/>
    <w:rPr>
      <w:rFonts w:ascii="Verdana" w:hAnsi="Verdana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9E4C31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9E4C31"/>
    <w:rPr>
      <w:rFonts w:ascii="Verdana" w:hAnsi="Verdana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9E4C31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E4C31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E4C31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E4C31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9E4C31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E4C31"/>
    <w:rPr>
      <w:rFonts w:ascii="Verdana" w:hAnsi="Verdana"/>
      <w:i/>
      <w:iCs/>
    </w:rPr>
  </w:style>
  <w:style w:type="character" w:styleId="Hipervnculo">
    <w:name w:val="Hyperlink"/>
    <w:basedOn w:val="Fuentedeprrafopredeter"/>
    <w:uiPriority w:val="99"/>
    <w:unhideWhenUsed/>
    <w:rsid w:val="009E4C31"/>
    <w:rPr>
      <w:rFonts w:ascii="Verdana" w:hAnsi="Verdana"/>
      <w:color w:val="2B7471" w:themeColor="accent1" w:themeShade="80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E4C31"/>
    <w:rPr>
      <w:rFonts w:eastAsiaTheme="majorEastAsia" w:cstheme="majorBidi"/>
      <w:b/>
      <w:bCs/>
    </w:rPr>
  </w:style>
  <w:style w:type="table" w:styleId="Cuadrculaclara">
    <w:name w:val="Light Grid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E4C3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9E4C31"/>
    <w:rPr>
      <w:rFonts w:ascii="Verdana" w:hAnsi="Verdana"/>
    </w:rPr>
  </w:style>
  <w:style w:type="paragraph" w:styleId="Lista">
    <w:name w:val="List"/>
    <w:basedOn w:val="Normal"/>
    <w:uiPriority w:val="99"/>
    <w:semiHidden/>
    <w:unhideWhenUsed/>
    <w:rsid w:val="009E4C31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E4C31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E4C31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E4C31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E4C31"/>
    <w:pPr>
      <w:ind w:left="1800" w:hanging="360"/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E4C31"/>
    <w:pPr>
      <w:numPr>
        <w:numId w:val="6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E4C31"/>
    <w:pPr>
      <w:numPr>
        <w:numId w:val="7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E4C31"/>
    <w:pPr>
      <w:numPr>
        <w:numId w:val="8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E4C31"/>
    <w:pPr>
      <w:numPr>
        <w:numId w:val="9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9E4C31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E4C31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E4C31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E4C31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E4C31"/>
    <w:pPr>
      <w:spacing w:after="120"/>
      <w:ind w:left="1800"/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E4C31"/>
    <w:pPr>
      <w:numPr>
        <w:numId w:val="10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E4C31"/>
    <w:pPr>
      <w:numPr>
        <w:numId w:val="11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E4C31"/>
    <w:pPr>
      <w:numPr>
        <w:numId w:val="12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E4C31"/>
    <w:pPr>
      <w:numPr>
        <w:numId w:val="13"/>
      </w:numPr>
      <w:contextualSpacing/>
    </w:pPr>
  </w:style>
  <w:style w:type="paragraph" w:styleId="Prrafodelista">
    <w:name w:val="List Paragraph"/>
    <w:basedOn w:val="Normal"/>
    <w:uiPriority w:val="34"/>
    <w:unhideWhenUsed/>
    <w:qFormat/>
    <w:rsid w:val="009E4C31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delista2">
    <w:name w:val="List Table 2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delista3">
    <w:name w:val="List Table 3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9E4C3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E4C31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E4C3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E4C31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Sinespaciado">
    <w:name w:val="No Spacing"/>
    <w:uiPriority w:val="7"/>
    <w:qFormat/>
    <w:rsid w:val="009E4C31"/>
    <w:pPr>
      <w:spacing w:after="0" w:line="240" w:lineRule="auto"/>
    </w:pPr>
    <w:rPr>
      <w:rFonts w:ascii="Verdana" w:hAnsi="Verdana"/>
    </w:rPr>
  </w:style>
  <w:style w:type="paragraph" w:styleId="NormalWeb">
    <w:name w:val="Normal (Web)"/>
    <w:basedOn w:val="Normal"/>
    <w:uiPriority w:val="99"/>
    <w:semiHidden/>
    <w:unhideWhenUsed/>
    <w:rsid w:val="009E4C31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9E4C31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E4C31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E4C31"/>
    <w:rPr>
      <w:rFonts w:ascii="Verdana" w:hAnsi="Verdana"/>
    </w:rPr>
  </w:style>
  <w:style w:type="character" w:styleId="Nmerodepgina">
    <w:name w:val="page number"/>
    <w:basedOn w:val="Fuentedeprrafopredeter"/>
    <w:uiPriority w:val="99"/>
    <w:semiHidden/>
    <w:unhideWhenUsed/>
    <w:rsid w:val="009E4C31"/>
    <w:rPr>
      <w:rFonts w:ascii="Verdana" w:hAnsi="Verdana"/>
    </w:rPr>
  </w:style>
  <w:style w:type="table" w:styleId="Tablanormal1">
    <w:name w:val="Plain Table 1"/>
    <w:basedOn w:val="Tablanormal"/>
    <w:uiPriority w:val="41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9E4C31"/>
    <w:pPr>
      <w:spacing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E4C31"/>
    <w:rPr>
      <w:rFonts w:ascii="Consolas" w:hAnsi="Consolas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E4C31"/>
  </w:style>
  <w:style w:type="character" w:customStyle="1" w:styleId="SaludoCar">
    <w:name w:val="Saludo Car"/>
    <w:basedOn w:val="Fuentedeprrafopredeter"/>
    <w:link w:val="Saludo"/>
    <w:uiPriority w:val="99"/>
    <w:semiHidden/>
    <w:rsid w:val="009E4C31"/>
    <w:rPr>
      <w:rFonts w:ascii="Verdana" w:hAnsi="Verdana"/>
    </w:rPr>
  </w:style>
  <w:style w:type="paragraph" w:styleId="Firma">
    <w:name w:val="Signature"/>
    <w:basedOn w:val="Normal"/>
    <w:link w:val="FirmaCar"/>
    <w:uiPriority w:val="99"/>
    <w:semiHidden/>
    <w:unhideWhenUsed/>
    <w:rsid w:val="009E4C31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E4C31"/>
    <w:rPr>
      <w:rFonts w:ascii="Verdana" w:hAnsi="Verdana"/>
    </w:rPr>
  </w:style>
  <w:style w:type="character" w:styleId="Textoennegrita">
    <w:name w:val="Strong"/>
    <w:basedOn w:val="Fuentedeprrafopredeter"/>
    <w:uiPriority w:val="22"/>
    <w:semiHidden/>
    <w:unhideWhenUsed/>
    <w:rsid w:val="009E4C31"/>
    <w:rPr>
      <w:rFonts w:ascii="Verdana" w:hAnsi="Verdana"/>
      <w:b/>
      <w:bCs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9E4C31"/>
    <w:rPr>
      <w:rFonts w:ascii="Verdana" w:hAnsi="Verdana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9E4C31"/>
    <w:rPr>
      <w:rFonts w:ascii="Verdana" w:hAnsi="Verdana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9E4C3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E4C3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E4C3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E4C3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9E4C3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E4C3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E4C3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9E4C3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E4C3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E4C3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E4C3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E4C3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9E4C3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9E4C3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9E4C3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9E4C3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9E4C3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9E4C3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E4C3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E4C3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9E4C3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9E4C3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E4C3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E4C3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E4C3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E4C3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E4C3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9E4C31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9E4C31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9E4C3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E4C3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E4C3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E4C3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E4C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9E4C3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E4C3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E4C3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9E4C31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E4C31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E4C31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E4C31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E4C31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E4C31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E4C31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E4C31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E4C31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E4C31"/>
    <w:pPr>
      <w:spacing w:after="100"/>
      <w:ind w:left="1760"/>
    </w:pPr>
  </w:style>
  <w:style w:type="character" w:customStyle="1" w:styleId="Mention">
    <w:name w:val="Mention"/>
    <w:basedOn w:val="Fuentedeprrafopredeter"/>
    <w:uiPriority w:val="99"/>
    <w:semiHidden/>
    <w:unhideWhenUsed/>
    <w:rsid w:val="009E4C31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E4C31"/>
    <w:pPr>
      <w:numPr>
        <w:numId w:val="15"/>
      </w:numPr>
    </w:pPr>
  </w:style>
  <w:style w:type="numbering" w:styleId="1ai">
    <w:name w:val="Outline List 1"/>
    <w:basedOn w:val="Sinlista"/>
    <w:uiPriority w:val="99"/>
    <w:semiHidden/>
    <w:unhideWhenUsed/>
    <w:rsid w:val="009E4C31"/>
    <w:pPr>
      <w:numPr>
        <w:numId w:val="16"/>
      </w:numPr>
    </w:pPr>
  </w:style>
  <w:style w:type="character" w:customStyle="1" w:styleId="Hashtag">
    <w:name w:val="Hashtag"/>
    <w:basedOn w:val="Fuentedeprrafopredeter"/>
    <w:uiPriority w:val="99"/>
    <w:semiHidden/>
    <w:unhideWhenUsed/>
    <w:rsid w:val="009E4C31"/>
    <w:rPr>
      <w:rFonts w:ascii="Verdana" w:hAnsi="Verdana"/>
      <w:color w:val="2B579A"/>
      <w:shd w:val="clear" w:color="auto" w:fill="E1DFDD"/>
    </w:rPr>
  </w:style>
  <w:style w:type="numbering" w:styleId="ArtculoSeccin">
    <w:name w:val="Outline List 3"/>
    <w:basedOn w:val="Sinlista"/>
    <w:uiPriority w:val="99"/>
    <w:semiHidden/>
    <w:unhideWhenUsed/>
    <w:rsid w:val="009E4C31"/>
    <w:pPr>
      <w:numPr>
        <w:numId w:val="17"/>
      </w:numPr>
    </w:pPr>
  </w:style>
  <w:style w:type="character" w:customStyle="1" w:styleId="SmartHyperlink">
    <w:name w:val="Smart Hyperlink"/>
    <w:basedOn w:val="Fuentedeprrafopredeter"/>
    <w:uiPriority w:val="99"/>
    <w:semiHidden/>
    <w:unhideWhenUsed/>
    <w:rsid w:val="009E4C31"/>
    <w:rPr>
      <w:rFonts w:ascii="Verdana" w:hAnsi="Verdana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E4C31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4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5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013451adm\AppData\Roaming\Microsoft\Plantillas\Tr&#237;ptico%20(azul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E0FB564-0214-4BE0-B01A-FFB3EF2F14A7}">
  <ds:schemaRefs>
    <ds:schemaRef ds:uri="71af3243-3dd4-4a8d-8c0d-dd76da1f02a5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1D6121EA-757D-4239-A176-CC01489F2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Tríptico (azul)</Template>
  <TotalTime>0</TotalTime>
  <Pages>2</Pages>
  <Words>518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2019-05-24T13:15:00Z</dcterms:created>
  <dcterms:modified xsi:type="dcterms:W3CDTF">2019-05-30T11:40:00Z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